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05B8" w:rsidRPr="00FF05B8" w:rsidRDefault="00FF05B8" w:rsidP="00FF05B8">
      <w:pPr>
        <w:pStyle w:val="Nadpis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 w:rsidRPr="00FF05B8">
        <w:rPr>
          <w:sz w:val="28"/>
          <w:szCs w:val="28"/>
        </w:rPr>
        <w:t xml:space="preserve">Zmluva </w:t>
      </w:r>
      <w:r w:rsidR="00B9314D" w:rsidRPr="00FF05B8">
        <w:rPr>
          <w:sz w:val="28"/>
          <w:szCs w:val="28"/>
        </w:rPr>
        <w:t>o vytvorení umeleckého výkonu</w:t>
      </w:r>
      <w:r>
        <w:rPr>
          <w:sz w:val="28"/>
          <w:szCs w:val="28"/>
        </w:rPr>
        <w:t xml:space="preserve"> </w:t>
      </w:r>
      <w:r w:rsidR="00B9314D" w:rsidRPr="00FF05B8">
        <w:rPr>
          <w:sz w:val="28"/>
          <w:szCs w:val="28"/>
        </w:rPr>
        <w:t>a udelení licencie na jeho použitie</w:t>
      </w:r>
    </w:p>
    <w:p w:rsidR="00FF05B8" w:rsidRPr="00FF05B8" w:rsidRDefault="00FF05B8" w:rsidP="00FF05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0"/>
          <w:szCs w:val="20"/>
        </w:rPr>
      </w:pPr>
      <w:r w:rsidRPr="00FF05B8">
        <w:rPr>
          <w:sz w:val="20"/>
          <w:szCs w:val="20"/>
        </w:rPr>
        <w:t xml:space="preserve">uzatvorená </w:t>
      </w:r>
      <w:r>
        <w:rPr>
          <w:sz w:val="20"/>
          <w:szCs w:val="20"/>
        </w:rPr>
        <w:t>podľa</w:t>
      </w:r>
      <w:r w:rsidR="00C2345E">
        <w:rPr>
          <w:sz w:val="20"/>
          <w:szCs w:val="20"/>
        </w:rPr>
        <w:t xml:space="preserve"> zákona č. </w:t>
      </w:r>
      <w:r w:rsidR="008C6862">
        <w:rPr>
          <w:sz w:val="20"/>
          <w:szCs w:val="20"/>
        </w:rPr>
        <w:t>185/2015</w:t>
      </w:r>
      <w:r w:rsidR="00C2345E">
        <w:rPr>
          <w:sz w:val="20"/>
          <w:szCs w:val="20"/>
        </w:rPr>
        <w:t xml:space="preserve"> Z.z. o auto</w:t>
      </w:r>
      <w:r>
        <w:rPr>
          <w:sz w:val="20"/>
          <w:szCs w:val="20"/>
        </w:rPr>
        <w:t xml:space="preserve">rskom práve a právach súvisiacich s autorským právom (autorský zákon) v platnom znení (ďalej aj „zmluva“)  </w:t>
      </w:r>
      <w:r w:rsidRPr="00FF05B8">
        <w:rPr>
          <w:sz w:val="20"/>
          <w:szCs w:val="20"/>
        </w:rPr>
        <w:t>medzi nasledovnými zmluvnými stranami:</w:t>
      </w:r>
    </w:p>
    <w:p w:rsidR="00B9314D" w:rsidRDefault="00B9314D" w:rsidP="00B9314D">
      <w:pPr>
        <w:rPr>
          <w:rFonts w:ascii="Tahoma" w:hAnsi="Tahoma"/>
          <w:sz w:val="20"/>
          <w:u w:val="single"/>
        </w:rPr>
      </w:pPr>
    </w:p>
    <w:p w:rsidR="00FF05B8" w:rsidRDefault="00FF05B8" w:rsidP="00B9314D">
      <w:pPr>
        <w:rPr>
          <w:rFonts w:ascii="Tahoma" w:hAnsi="Tahoma"/>
          <w:sz w:val="20"/>
          <w:u w:val="single"/>
        </w:rPr>
      </w:pPr>
    </w:p>
    <w:p w:rsidR="00A476EC" w:rsidRPr="00C2694B" w:rsidRDefault="00A476EC" w:rsidP="00B9314D">
      <w:pPr>
        <w:rPr>
          <w:rFonts w:ascii="Tahoma" w:hAnsi="Tahoma"/>
          <w:sz w:val="20"/>
          <w:u w:val="single"/>
        </w:rPr>
      </w:pPr>
    </w:p>
    <w:p w:rsidR="00FE6A00" w:rsidRPr="00E17F38" w:rsidRDefault="00FF05B8" w:rsidP="00FE6A00">
      <w:pPr>
        <w:rPr>
          <w:color w:val="0070C0"/>
          <w:sz w:val="22"/>
          <w:szCs w:val="22"/>
        </w:rPr>
      </w:pPr>
      <w:r w:rsidRPr="00E17F38">
        <w:rPr>
          <w:b/>
          <w:sz w:val="22"/>
          <w:szCs w:val="22"/>
        </w:rPr>
        <w:t>Objednávateľ:</w:t>
      </w:r>
      <w:r w:rsidR="00FE6A00" w:rsidRPr="00E17F38">
        <w:rPr>
          <w:b/>
          <w:sz w:val="22"/>
          <w:szCs w:val="22"/>
        </w:rPr>
        <w:tab/>
      </w:r>
      <w:r w:rsidR="00FE6A00" w:rsidRPr="00E17F38">
        <w:rPr>
          <w:b/>
          <w:sz w:val="22"/>
          <w:szCs w:val="22"/>
        </w:rPr>
        <w:tab/>
      </w:r>
      <w:r w:rsidR="00822501">
        <w:rPr>
          <w:b/>
          <w:sz w:val="22"/>
          <w:szCs w:val="22"/>
        </w:rPr>
        <w:t>Malokarpatská knižnica v Pezinku</w:t>
      </w:r>
      <w:r w:rsidR="00035F45">
        <w:rPr>
          <w:b/>
          <w:sz w:val="22"/>
          <w:szCs w:val="22"/>
        </w:rPr>
        <w:t xml:space="preserve"> </w:t>
      </w:r>
    </w:p>
    <w:p w:rsidR="00FE6A00" w:rsidRPr="00E17F38" w:rsidRDefault="002F507D" w:rsidP="002F507D">
      <w:pPr>
        <w:rPr>
          <w:sz w:val="22"/>
          <w:szCs w:val="22"/>
        </w:rPr>
      </w:pPr>
      <w:r w:rsidRPr="00E17F38">
        <w:rPr>
          <w:sz w:val="22"/>
          <w:szCs w:val="22"/>
        </w:rPr>
        <w:t xml:space="preserve">(Nadobúdateľ) </w:t>
      </w:r>
      <w:r w:rsidRPr="00E17F38">
        <w:rPr>
          <w:sz w:val="22"/>
          <w:szCs w:val="22"/>
        </w:rPr>
        <w:tab/>
      </w:r>
      <w:r w:rsidRPr="00E17F38">
        <w:rPr>
          <w:sz w:val="22"/>
          <w:szCs w:val="22"/>
        </w:rPr>
        <w:tab/>
      </w:r>
      <w:r w:rsidR="00822501">
        <w:rPr>
          <w:sz w:val="22"/>
          <w:szCs w:val="22"/>
        </w:rPr>
        <w:t>Holubyho 5, 902 01 Pezinok</w:t>
      </w:r>
    </w:p>
    <w:p w:rsidR="00822501" w:rsidRDefault="00822501" w:rsidP="00FE6A00">
      <w:pPr>
        <w:ind w:left="1416" w:firstLine="708"/>
        <w:rPr>
          <w:sz w:val="22"/>
          <w:szCs w:val="22"/>
        </w:rPr>
      </w:pPr>
      <w:r>
        <w:rPr>
          <w:sz w:val="22"/>
          <w:szCs w:val="22"/>
        </w:rPr>
        <w:t>Zastúpená riaditeľkou Mgr. Danielou Tóthovou</w:t>
      </w:r>
    </w:p>
    <w:p w:rsidR="00FE6A00" w:rsidRPr="00E17F38" w:rsidRDefault="00035F45" w:rsidP="00FE6A00">
      <w:pPr>
        <w:ind w:left="1416" w:firstLine="708"/>
        <w:rPr>
          <w:sz w:val="22"/>
          <w:szCs w:val="22"/>
        </w:rPr>
      </w:pPr>
      <w:r>
        <w:rPr>
          <w:sz w:val="22"/>
          <w:szCs w:val="22"/>
        </w:rPr>
        <w:t>IČO:</w:t>
      </w:r>
      <w:r w:rsidR="00054972">
        <w:rPr>
          <w:sz w:val="22"/>
          <w:szCs w:val="22"/>
        </w:rPr>
        <w:t xml:space="preserve"> 00</w:t>
      </w:r>
      <w:r w:rsidR="00822501">
        <w:rPr>
          <w:sz w:val="22"/>
          <w:szCs w:val="22"/>
        </w:rPr>
        <w:t>513032</w:t>
      </w:r>
      <w:r>
        <w:rPr>
          <w:sz w:val="22"/>
          <w:szCs w:val="22"/>
        </w:rPr>
        <w:t xml:space="preserve"> </w:t>
      </w:r>
    </w:p>
    <w:p w:rsidR="00FE6A00" w:rsidRPr="00E17F38" w:rsidRDefault="00FE6A00" w:rsidP="00FE6A00">
      <w:pPr>
        <w:ind w:left="1416" w:firstLine="708"/>
        <w:rPr>
          <w:sz w:val="22"/>
          <w:szCs w:val="22"/>
        </w:rPr>
      </w:pPr>
    </w:p>
    <w:p w:rsidR="00B9314D" w:rsidRPr="00E17F38" w:rsidRDefault="00B9314D" w:rsidP="00B9314D">
      <w:pPr>
        <w:rPr>
          <w:sz w:val="22"/>
          <w:szCs w:val="22"/>
        </w:rPr>
      </w:pPr>
      <w:r w:rsidRPr="00E17F38">
        <w:rPr>
          <w:sz w:val="22"/>
          <w:szCs w:val="22"/>
        </w:rPr>
        <w:t>(ďalej len „</w:t>
      </w:r>
      <w:r w:rsidR="00574099" w:rsidRPr="00E17F38">
        <w:rPr>
          <w:sz w:val="22"/>
          <w:szCs w:val="22"/>
        </w:rPr>
        <w:t>objednávateľ</w:t>
      </w:r>
      <w:r w:rsidRPr="00E17F38">
        <w:rPr>
          <w:sz w:val="22"/>
          <w:szCs w:val="22"/>
        </w:rPr>
        <w:t>“</w:t>
      </w:r>
      <w:r w:rsidR="00695485" w:rsidRPr="00E17F38">
        <w:rPr>
          <w:sz w:val="22"/>
          <w:szCs w:val="22"/>
        </w:rPr>
        <w:t xml:space="preserve"> alebo „nadobúdateľ“</w:t>
      </w:r>
      <w:r w:rsidRPr="00E17F38">
        <w:rPr>
          <w:sz w:val="22"/>
          <w:szCs w:val="22"/>
        </w:rPr>
        <w:t>)</w:t>
      </w:r>
      <w:r w:rsidRPr="00E17F38">
        <w:rPr>
          <w:sz w:val="22"/>
          <w:szCs w:val="22"/>
        </w:rPr>
        <w:tab/>
      </w:r>
      <w:r w:rsidRPr="00E17F38">
        <w:rPr>
          <w:sz w:val="22"/>
          <w:szCs w:val="22"/>
        </w:rPr>
        <w:tab/>
      </w:r>
    </w:p>
    <w:p w:rsidR="00FF05B8" w:rsidRDefault="00FF05B8" w:rsidP="00FF05B8">
      <w:pPr>
        <w:rPr>
          <w:sz w:val="22"/>
          <w:szCs w:val="22"/>
        </w:rPr>
      </w:pPr>
    </w:p>
    <w:p w:rsidR="00FA73F2" w:rsidRPr="00E17F38" w:rsidRDefault="00FA73F2" w:rsidP="00FF05B8">
      <w:pPr>
        <w:rPr>
          <w:sz w:val="22"/>
          <w:szCs w:val="22"/>
        </w:rPr>
      </w:pPr>
    </w:p>
    <w:p w:rsidR="00B9314D" w:rsidRPr="00E17F38" w:rsidRDefault="00B9314D" w:rsidP="00FF05B8">
      <w:pPr>
        <w:rPr>
          <w:sz w:val="22"/>
          <w:szCs w:val="22"/>
        </w:rPr>
      </w:pPr>
      <w:r w:rsidRPr="00E17F38">
        <w:rPr>
          <w:sz w:val="22"/>
          <w:szCs w:val="22"/>
        </w:rPr>
        <w:t>a</w:t>
      </w:r>
    </w:p>
    <w:p w:rsidR="00B9314D" w:rsidRDefault="00B9314D" w:rsidP="00B9314D">
      <w:pPr>
        <w:pStyle w:val="F2-ZkladnText"/>
        <w:rPr>
          <w:sz w:val="22"/>
          <w:szCs w:val="22"/>
        </w:rPr>
      </w:pPr>
    </w:p>
    <w:p w:rsidR="00500742" w:rsidRPr="00E17F38" w:rsidRDefault="00500742" w:rsidP="00B9314D">
      <w:pPr>
        <w:pStyle w:val="F2-ZkladnText"/>
        <w:rPr>
          <w:sz w:val="22"/>
          <w:szCs w:val="22"/>
        </w:rPr>
      </w:pPr>
    </w:p>
    <w:p w:rsidR="00DE0355" w:rsidRDefault="00B9314D" w:rsidP="00B9314D">
      <w:pPr>
        <w:pStyle w:val="F2-ZkladnText"/>
        <w:rPr>
          <w:b/>
          <w:sz w:val="22"/>
          <w:szCs w:val="22"/>
        </w:rPr>
      </w:pPr>
      <w:r w:rsidRPr="00FC61D3">
        <w:rPr>
          <w:b/>
          <w:sz w:val="22"/>
          <w:szCs w:val="22"/>
        </w:rPr>
        <w:t>Výkonný umelec:</w:t>
      </w:r>
      <w:r w:rsidR="00FE6A00" w:rsidRPr="00FC61D3">
        <w:rPr>
          <w:b/>
          <w:sz w:val="22"/>
          <w:szCs w:val="22"/>
        </w:rPr>
        <w:tab/>
      </w:r>
      <w:r w:rsidR="007C574C">
        <w:rPr>
          <w:b/>
          <w:sz w:val="22"/>
          <w:szCs w:val="22"/>
        </w:rPr>
        <w:t>Ildikó Kraicová</w:t>
      </w:r>
      <w:r w:rsidR="00DE0355">
        <w:rPr>
          <w:b/>
          <w:sz w:val="22"/>
          <w:szCs w:val="22"/>
        </w:rPr>
        <w:t xml:space="preserve"> </w:t>
      </w:r>
    </w:p>
    <w:p w:rsidR="00DE0355" w:rsidRDefault="00DE0355" w:rsidP="00B9314D">
      <w:pPr>
        <w:pStyle w:val="F2-ZkladnText"/>
        <w:rPr>
          <w:b/>
          <w:sz w:val="22"/>
          <w:szCs w:val="22"/>
        </w:rPr>
      </w:pPr>
    </w:p>
    <w:p w:rsidR="00DE0355" w:rsidRPr="00500742" w:rsidRDefault="00DE0355" w:rsidP="00B9314D">
      <w:pPr>
        <w:pStyle w:val="F2-ZkladnText"/>
        <w:rPr>
          <w:sz w:val="22"/>
          <w:szCs w:val="22"/>
        </w:rPr>
      </w:pPr>
      <w:r w:rsidRPr="00500742">
        <w:rPr>
          <w:sz w:val="22"/>
          <w:szCs w:val="22"/>
        </w:rPr>
        <w:t xml:space="preserve">Dátum narodenia: </w:t>
      </w:r>
      <w:r w:rsidR="00822501" w:rsidRPr="00500742">
        <w:rPr>
          <w:sz w:val="22"/>
          <w:szCs w:val="22"/>
        </w:rPr>
        <w:tab/>
      </w:r>
    </w:p>
    <w:p w:rsidR="00DE0355" w:rsidRPr="00500742" w:rsidRDefault="00DE0355" w:rsidP="00B9314D">
      <w:pPr>
        <w:pStyle w:val="F2-ZkladnText"/>
        <w:rPr>
          <w:sz w:val="22"/>
          <w:szCs w:val="22"/>
        </w:rPr>
      </w:pPr>
    </w:p>
    <w:p w:rsidR="00DE0355" w:rsidRPr="00500742" w:rsidRDefault="00DE0355" w:rsidP="00B9314D">
      <w:pPr>
        <w:pStyle w:val="F2-ZkladnText"/>
        <w:rPr>
          <w:sz w:val="22"/>
          <w:szCs w:val="22"/>
        </w:rPr>
      </w:pPr>
      <w:r w:rsidRPr="00500742">
        <w:rPr>
          <w:sz w:val="22"/>
          <w:szCs w:val="22"/>
        </w:rPr>
        <w:t xml:space="preserve">Trvalé bydlisko: </w:t>
      </w:r>
      <w:r w:rsidR="00822501" w:rsidRPr="00500742">
        <w:rPr>
          <w:sz w:val="22"/>
          <w:szCs w:val="22"/>
        </w:rPr>
        <w:tab/>
      </w:r>
    </w:p>
    <w:p w:rsidR="00DE0355" w:rsidRPr="00500742" w:rsidRDefault="00DE0355" w:rsidP="00B9314D">
      <w:pPr>
        <w:pStyle w:val="F2-ZkladnText"/>
        <w:rPr>
          <w:sz w:val="22"/>
          <w:szCs w:val="22"/>
        </w:rPr>
      </w:pPr>
    </w:p>
    <w:p w:rsidR="00574099" w:rsidRPr="00500742" w:rsidRDefault="00DE0355" w:rsidP="00B9314D">
      <w:pPr>
        <w:pStyle w:val="F2-ZkladnText"/>
        <w:rPr>
          <w:sz w:val="22"/>
          <w:szCs w:val="22"/>
        </w:rPr>
      </w:pPr>
      <w:r w:rsidRPr="00500742">
        <w:rPr>
          <w:sz w:val="22"/>
          <w:szCs w:val="22"/>
        </w:rPr>
        <w:t xml:space="preserve">Číslo účtu: </w:t>
      </w:r>
      <w:r w:rsidR="00054972" w:rsidRPr="00500742">
        <w:rPr>
          <w:sz w:val="22"/>
          <w:szCs w:val="22"/>
        </w:rPr>
        <w:t xml:space="preserve"> </w:t>
      </w:r>
      <w:r w:rsidR="00822501" w:rsidRPr="00500742">
        <w:rPr>
          <w:sz w:val="22"/>
          <w:szCs w:val="22"/>
        </w:rPr>
        <w:tab/>
      </w:r>
      <w:r w:rsidR="00822501" w:rsidRPr="00500742">
        <w:rPr>
          <w:sz w:val="22"/>
          <w:szCs w:val="22"/>
        </w:rPr>
        <w:tab/>
      </w:r>
      <w:bookmarkStart w:id="0" w:name="_GoBack"/>
      <w:bookmarkEnd w:id="0"/>
    </w:p>
    <w:p w:rsidR="002F507D" w:rsidRPr="00500742" w:rsidRDefault="002F507D" w:rsidP="00B9314D">
      <w:pPr>
        <w:pStyle w:val="F2-ZkladnText"/>
        <w:rPr>
          <w:sz w:val="22"/>
          <w:szCs w:val="22"/>
        </w:rPr>
      </w:pPr>
    </w:p>
    <w:p w:rsidR="00B9314D" w:rsidRDefault="00B9314D" w:rsidP="00B9314D">
      <w:pPr>
        <w:pStyle w:val="F2-ZkladnText"/>
        <w:rPr>
          <w:sz w:val="22"/>
          <w:szCs w:val="22"/>
        </w:rPr>
      </w:pPr>
      <w:r w:rsidRPr="00E17F38">
        <w:rPr>
          <w:sz w:val="22"/>
          <w:szCs w:val="22"/>
        </w:rPr>
        <w:t xml:space="preserve">(ďalej len „výkonný umelec“) </w:t>
      </w:r>
      <w:r w:rsidR="00B42C40">
        <w:rPr>
          <w:sz w:val="22"/>
          <w:szCs w:val="22"/>
        </w:rPr>
        <w:t xml:space="preserve"> </w:t>
      </w:r>
    </w:p>
    <w:p w:rsidR="00B42C40" w:rsidRDefault="00B42C40" w:rsidP="00B9314D">
      <w:pPr>
        <w:pStyle w:val="F2-ZkladnText"/>
        <w:rPr>
          <w:sz w:val="22"/>
          <w:szCs w:val="22"/>
        </w:rPr>
      </w:pPr>
    </w:p>
    <w:p w:rsidR="00500742" w:rsidRDefault="00500742" w:rsidP="00B9314D">
      <w:pPr>
        <w:pStyle w:val="F2-ZkladnText"/>
        <w:rPr>
          <w:sz w:val="22"/>
          <w:szCs w:val="22"/>
        </w:rPr>
      </w:pPr>
    </w:p>
    <w:p w:rsidR="00500742" w:rsidRDefault="00500742" w:rsidP="00B9314D">
      <w:pPr>
        <w:pStyle w:val="F2-ZkladnText"/>
        <w:rPr>
          <w:sz w:val="22"/>
          <w:szCs w:val="22"/>
        </w:rPr>
      </w:pPr>
    </w:p>
    <w:p w:rsidR="00B9314D" w:rsidRPr="00E17F38" w:rsidRDefault="00B9314D" w:rsidP="006C2F9F">
      <w:pPr>
        <w:pStyle w:val="F2-ZkladnText"/>
        <w:rPr>
          <w:b/>
          <w:sz w:val="22"/>
          <w:szCs w:val="22"/>
        </w:rPr>
      </w:pPr>
    </w:p>
    <w:p w:rsidR="00B9314D" w:rsidRPr="00E17F38" w:rsidRDefault="00B9314D" w:rsidP="00B9314D">
      <w:pPr>
        <w:pStyle w:val="F2-ZkladnText"/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t>Čl. I.</w:t>
      </w:r>
    </w:p>
    <w:p w:rsidR="00E17F38" w:rsidRPr="00E17F38" w:rsidRDefault="005F1D21" w:rsidP="00E17F38">
      <w:pPr>
        <w:pStyle w:val="F2-ZkladnText"/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t>Predmet zmluvy</w:t>
      </w:r>
    </w:p>
    <w:p w:rsidR="00B9314D" w:rsidRPr="00E17F38" w:rsidRDefault="00B9314D" w:rsidP="00FF05B8">
      <w:pPr>
        <w:pStyle w:val="F2-ZkladnText"/>
        <w:ind w:firstLine="708"/>
        <w:rPr>
          <w:sz w:val="22"/>
          <w:szCs w:val="22"/>
        </w:rPr>
      </w:pPr>
      <w:r w:rsidRPr="00E17F38">
        <w:rPr>
          <w:sz w:val="22"/>
          <w:szCs w:val="22"/>
        </w:rPr>
        <w:t xml:space="preserve">Predmetom zmluvy je úprava vzťahov vznikajúcich pri vytvorení </w:t>
      </w:r>
      <w:r w:rsidR="00695485" w:rsidRPr="00E17F38">
        <w:rPr>
          <w:sz w:val="22"/>
          <w:szCs w:val="22"/>
        </w:rPr>
        <w:t xml:space="preserve">(prevedení) </w:t>
      </w:r>
      <w:r w:rsidRPr="00E17F38">
        <w:rPr>
          <w:sz w:val="22"/>
          <w:szCs w:val="22"/>
        </w:rPr>
        <w:t xml:space="preserve">umeleckého výkonu a podmienok udelenia licencie na jeho použitie. </w:t>
      </w:r>
    </w:p>
    <w:p w:rsidR="00B9314D" w:rsidRPr="00E17F38" w:rsidRDefault="00B9314D" w:rsidP="00B9314D">
      <w:pPr>
        <w:pStyle w:val="F2-ZkladnText"/>
        <w:rPr>
          <w:b/>
          <w:sz w:val="22"/>
          <w:szCs w:val="22"/>
        </w:rPr>
      </w:pPr>
    </w:p>
    <w:p w:rsidR="00B9314D" w:rsidRPr="00E17F38" w:rsidRDefault="00B9314D" w:rsidP="00B9314D">
      <w:pPr>
        <w:pStyle w:val="F2-ZkladnText"/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t>Čl. II.</w:t>
      </w:r>
    </w:p>
    <w:p w:rsidR="00E17F38" w:rsidRPr="00E17F38" w:rsidRDefault="00695485" w:rsidP="00E17F38">
      <w:pPr>
        <w:pStyle w:val="F2-ZkladnText"/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t>Vytvorenie umeleckého výkonu</w:t>
      </w:r>
    </w:p>
    <w:p w:rsidR="00DE0355" w:rsidRDefault="00B9314D" w:rsidP="00FE6A00">
      <w:pPr>
        <w:pStyle w:val="F2-ZkladnText"/>
        <w:ind w:firstLine="708"/>
        <w:rPr>
          <w:sz w:val="22"/>
          <w:szCs w:val="22"/>
        </w:rPr>
      </w:pPr>
      <w:r w:rsidRPr="00E17F38">
        <w:rPr>
          <w:sz w:val="22"/>
          <w:szCs w:val="22"/>
        </w:rPr>
        <w:t xml:space="preserve">Výkonný umelec sa zaväzuje vytvoriť </w:t>
      </w:r>
      <w:r w:rsidR="002F507D" w:rsidRPr="00E17F38">
        <w:rPr>
          <w:sz w:val="22"/>
          <w:szCs w:val="22"/>
        </w:rPr>
        <w:t xml:space="preserve">jednorazový </w:t>
      </w:r>
      <w:r w:rsidRPr="00E17F38">
        <w:rPr>
          <w:sz w:val="22"/>
          <w:szCs w:val="22"/>
        </w:rPr>
        <w:t xml:space="preserve">umelecký výkon </w:t>
      </w:r>
      <w:r w:rsidR="00FF05B8" w:rsidRPr="00E17F38">
        <w:rPr>
          <w:sz w:val="22"/>
          <w:szCs w:val="22"/>
        </w:rPr>
        <w:t xml:space="preserve">spočívajúci v: </w:t>
      </w:r>
      <w:r w:rsidR="00FC61D3">
        <w:rPr>
          <w:sz w:val="22"/>
          <w:szCs w:val="22"/>
        </w:rPr>
        <w:t>hudo</w:t>
      </w:r>
      <w:r w:rsidR="00DE0355">
        <w:rPr>
          <w:sz w:val="22"/>
          <w:szCs w:val="22"/>
        </w:rPr>
        <w:t xml:space="preserve">bnom </w:t>
      </w:r>
      <w:r w:rsidR="00A51D45">
        <w:rPr>
          <w:sz w:val="22"/>
          <w:szCs w:val="22"/>
        </w:rPr>
        <w:t xml:space="preserve">vystúpení </w:t>
      </w:r>
      <w:r w:rsidRPr="00E17F38">
        <w:rPr>
          <w:sz w:val="22"/>
          <w:szCs w:val="22"/>
        </w:rPr>
        <w:t>(ďalej len „umelecký výkon“)</w:t>
      </w:r>
      <w:r w:rsidR="00FF05B8" w:rsidRPr="00E17F38">
        <w:rPr>
          <w:b/>
          <w:sz w:val="22"/>
          <w:szCs w:val="22"/>
        </w:rPr>
        <w:t xml:space="preserve"> </w:t>
      </w:r>
      <w:r w:rsidRPr="00E17F38">
        <w:rPr>
          <w:sz w:val="22"/>
          <w:szCs w:val="22"/>
        </w:rPr>
        <w:t xml:space="preserve">na účel </w:t>
      </w:r>
      <w:r w:rsidR="00FE6A00" w:rsidRPr="00E17F38">
        <w:rPr>
          <w:sz w:val="22"/>
          <w:szCs w:val="22"/>
        </w:rPr>
        <w:t xml:space="preserve">realizácie </w:t>
      </w:r>
      <w:r w:rsidR="00F17DE2">
        <w:rPr>
          <w:sz w:val="22"/>
          <w:szCs w:val="22"/>
        </w:rPr>
        <w:t>festivalu</w:t>
      </w:r>
      <w:r w:rsidR="000E25B6">
        <w:rPr>
          <w:sz w:val="22"/>
          <w:szCs w:val="22"/>
        </w:rPr>
        <w:t xml:space="preserve"> </w:t>
      </w:r>
      <w:r w:rsidR="00F17DE2">
        <w:rPr>
          <w:sz w:val="22"/>
          <w:szCs w:val="22"/>
        </w:rPr>
        <w:t>FELIBER POETRY</w:t>
      </w:r>
      <w:r w:rsidR="000E25B6">
        <w:rPr>
          <w:sz w:val="22"/>
          <w:szCs w:val="22"/>
        </w:rPr>
        <w:t xml:space="preserve"> </w:t>
      </w:r>
      <w:r w:rsidR="00C03A56">
        <w:rPr>
          <w:sz w:val="22"/>
          <w:szCs w:val="22"/>
        </w:rPr>
        <w:t xml:space="preserve">dňa </w:t>
      </w:r>
      <w:r w:rsidR="003D25BA">
        <w:rPr>
          <w:sz w:val="22"/>
          <w:szCs w:val="22"/>
        </w:rPr>
        <w:t>1. júl</w:t>
      </w:r>
      <w:r w:rsidR="00C03A56">
        <w:rPr>
          <w:sz w:val="22"/>
          <w:szCs w:val="22"/>
        </w:rPr>
        <w:t>a 2017</w:t>
      </w:r>
      <w:r w:rsidR="00F17DE2">
        <w:rPr>
          <w:sz w:val="22"/>
          <w:szCs w:val="22"/>
        </w:rPr>
        <w:t>. Vystúpenie sa uskutoční v</w:t>
      </w:r>
      <w:r w:rsidR="005E5FBC">
        <w:rPr>
          <w:sz w:val="22"/>
          <w:szCs w:val="22"/>
        </w:rPr>
        <w:t> Historickej radnici v Modre</w:t>
      </w:r>
      <w:r w:rsidR="000E25B6">
        <w:rPr>
          <w:sz w:val="22"/>
          <w:szCs w:val="22"/>
        </w:rPr>
        <w:t xml:space="preserve">. </w:t>
      </w:r>
      <w:r w:rsidR="00DE0355">
        <w:rPr>
          <w:sz w:val="22"/>
          <w:szCs w:val="22"/>
        </w:rPr>
        <w:t xml:space="preserve"> </w:t>
      </w:r>
    </w:p>
    <w:p w:rsidR="00B9314D" w:rsidRPr="00E17F38" w:rsidRDefault="00B9314D" w:rsidP="00FE6A00">
      <w:pPr>
        <w:pStyle w:val="F2-ZkladnText"/>
        <w:ind w:firstLine="708"/>
        <w:rPr>
          <w:b/>
          <w:sz w:val="22"/>
          <w:szCs w:val="22"/>
        </w:rPr>
      </w:pPr>
      <w:r w:rsidRPr="00E17F38">
        <w:rPr>
          <w:sz w:val="22"/>
          <w:szCs w:val="22"/>
        </w:rPr>
        <w:t xml:space="preserve">           </w:t>
      </w:r>
      <w:r w:rsidRPr="00E17F38">
        <w:rPr>
          <w:b/>
          <w:sz w:val="22"/>
          <w:szCs w:val="22"/>
        </w:rPr>
        <w:tab/>
      </w:r>
      <w:r w:rsidRPr="00E17F38">
        <w:rPr>
          <w:b/>
          <w:sz w:val="22"/>
          <w:szCs w:val="22"/>
        </w:rPr>
        <w:tab/>
      </w:r>
      <w:r w:rsidRPr="00E17F38">
        <w:rPr>
          <w:b/>
          <w:sz w:val="22"/>
          <w:szCs w:val="22"/>
        </w:rPr>
        <w:tab/>
        <w:t xml:space="preserve">     </w:t>
      </w:r>
    </w:p>
    <w:p w:rsidR="00B9314D" w:rsidRPr="00E17F38" w:rsidRDefault="00B9314D" w:rsidP="00B9314D">
      <w:pPr>
        <w:pStyle w:val="F2-ZkladnText"/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t>Čl. III.</w:t>
      </w:r>
    </w:p>
    <w:p w:rsidR="00E17F38" w:rsidRPr="00E17F38" w:rsidRDefault="00B9314D" w:rsidP="00E17F38">
      <w:pPr>
        <w:pStyle w:val="F2-ZkladnText"/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t>Spôsob použitia umelec</w:t>
      </w:r>
      <w:r w:rsidR="005F1D21" w:rsidRPr="00E17F38">
        <w:rPr>
          <w:b/>
          <w:sz w:val="22"/>
          <w:szCs w:val="22"/>
        </w:rPr>
        <w:t>kého výkonu a udelenie licencie</w:t>
      </w:r>
    </w:p>
    <w:p w:rsidR="00C2345E" w:rsidRPr="00E17F38" w:rsidRDefault="00B9314D" w:rsidP="006C2F9F">
      <w:pPr>
        <w:pStyle w:val="F2-ZkladnText"/>
        <w:numPr>
          <w:ilvl w:val="0"/>
          <w:numId w:val="32"/>
        </w:numPr>
        <w:rPr>
          <w:sz w:val="22"/>
          <w:szCs w:val="22"/>
        </w:rPr>
      </w:pPr>
      <w:r w:rsidRPr="00E17F38">
        <w:rPr>
          <w:sz w:val="22"/>
          <w:szCs w:val="22"/>
        </w:rPr>
        <w:t>Výkonný</w:t>
      </w:r>
      <w:r w:rsidR="00C2345E" w:rsidRPr="00E17F38">
        <w:rPr>
          <w:sz w:val="22"/>
          <w:szCs w:val="22"/>
        </w:rPr>
        <w:t xml:space="preserve"> </w:t>
      </w:r>
      <w:r w:rsidRPr="00E17F38">
        <w:rPr>
          <w:sz w:val="22"/>
          <w:szCs w:val="22"/>
        </w:rPr>
        <w:t>umelec udeľuje licenciu na použitie svojho umeleckého výkonu nasledovným spôsobom:</w:t>
      </w:r>
    </w:p>
    <w:p w:rsidR="006C2F9F" w:rsidRPr="00E17F38" w:rsidRDefault="006C2F9F" w:rsidP="006C2F9F">
      <w:pPr>
        <w:pStyle w:val="F2-ZkladnText"/>
        <w:ind w:left="720"/>
        <w:rPr>
          <w:sz w:val="22"/>
          <w:szCs w:val="22"/>
        </w:rPr>
      </w:pPr>
    </w:p>
    <w:p w:rsidR="00B9314D" w:rsidRPr="00E17F38" w:rsidRDefault="00B9314D" w:rsidP="00C2345E">
      <w:pPr>
        <w:pStyle w:val="F2-ZkladnText"/>
        <w:numPr>
          <w:ilvl w:val="0"/>
          <w:numId w:val="14"/>
        </w:numPr>
        <w:rPr>
          <w:sz w:val="22"/>
          <w:szCs w:val="22"/>
        </w:rPr>
      </w:pPr>
      <w:r w:rsidRPr="00E17F38">
        <w:rPr>
          <w:sz w:val="22"/>
          <w:szCs w:val="22"/>
        </w:rPr>
        <w:t>využitie záznamu umeleck</w:t>
      </w:r>
      <w:r w:rsidR="00C2345E" w:rsidRPr="00E17F38">
        <w:rPr>
          <w:sz w:val="22"/>
          <w:szCs w:val="22"/>
        </w:rPr>
        <w:t xml:space="preserve">ého výkonu </w:t>
      </w:r>
      <w:r w:rsidR="000E25B6">
        <w:rPr>
          <w:sz w:val="22"/>
          <w:szCs w:val="22"/>
        </w:rPr>
        <w:t xml:space="preserve">(fotografie) </w:t>
      </w:r>
      <w:r w:rsidR="00C2345E" w:rsidRPr="00E17F38">
        <w:rPr>
          <w:sz w:val="22"/>
          <w:szCs w:val="22"/>
        </w:rPr>
        <w:t>na propagačné účely.</w:t>
      </w:r>
    </w:p>
    <w:p w:rsidR="00C2345E" w:rsidRPr="00E17F38" w:rsidRDefault="00C2345E" w:rsidP="00C2345E">
      <w:pPr>
        <w:pStyle w:val="F2-ZkladnText"/>
        <w:ind w:left="1636"/>
        <w:rPr>
          <w:sz w:val="22"/>
          <w:szCs w:val="22"/>
        </w:rPr>
      </w:pPr>
    </w:p>
    <w:p w:rsidR="00B9314D" w:rsidRPr="00E17F38" w:rsidRDefault="00B9314D" w:rsidP="00C2345E">
      <w:pPr>
        <w:pStyle w:val="F2-ZkladnText"/>
        <w:numPr>
          <w:ilvl w:val="0"/>
          <w:numId w:val="32"/>
        </w:numPr>
        <w:spacing w:after="120"/>
        <w:rPr>
          <w:sz w:val="22"/>
          <w:szCs w:val="22"/>
        </w:rPr>
      </w:pPr>
      <w:r w:rsidRPr="00E17F38">
        <w:rPr>
          <w:sz w:val="22"/>
          <w:szCs w:val="22"/>
        </w:rPr>
        <w:t>Výkonný</w:t>
      </w:r>
      <w:r w:rsidR="00C2345E" w:rsidRPr="00E17F38">
        <w:rPr>
          <w:sz w:val="22"/>
          <w:szCs w:val="22"/>
        </w:rPr>
        <w:t xml:space="preserve"> </w:t>
      </w:r>
      <w:r w:rsidRPr="00E17F38">
        <w:rPr>
          <w:sz w:val="22"/>
          <w:szCs w:val="22"/>
        </w:rPr>
        <w:t xml:space="preserve">umelec udeľuje </w:t>
      </w:r>
      <w:r w:rsidR="00C2345E" w:rsidRPr="00E17F38">
        <w:rPr>
          <w:sz w:val="22"/>
          <w:szCs w:val="22"/>
        </w:rPr>
        <w:t>objednávateľovi (nadobúdateľovi)</w:t>
      </w:r>
      <w:r w:rsidRPr="00E17F38">
        <w:rPr>
          <w:sz w:val="22"/>
          <w:szCs w:val="22"/>
        </w:rPr>
        <w:t xml:space="preserve"> výhradnú licenciu v neobmedzenom vecnom a územnom rozsahu na dobu trvania práv k jeho umel</w:t>
      </w:r>
      <w:r w:rsidR="00C2345E" w:rsidRPr="00E17F38">
        <w:rPr>
          <w:sz w:val="22"/>
          <w:szCs w:val="22"/>
        </w:rPr>
        <w:t>eckému výkonu a súčasne</w:t>
      </w:r>
      <w:r w:rsidRPr="00E17F38">
        <w:rPr>
          <w:sz w:val="22"/>
          <w:szCs w:val="22"/>
        </w:rPr>
        <w:t xml:space="preserve"> udeľuje</w:t>
      </w:r>
      <w:r w:rsidR="00C2345E" w:rsidRPr="00E17F38">
        <w:rPr>
          <w:sz w:val="22"/>
          <w:szCs w:val="22"/>
        </w:rPr>
        <w:t xml:space="preserve"> objednávateľovi (nadobúdateľovi)</w:t>
      </w:r>
      <w:r w:rsidRPr="00E17F38">
        <w:rPr>
          <w:sz w:val="22"/>
          <w:szCs w:val="22"/>
        </w:rPr>
        <w:t xml:space="preserve"> oprávnenie  tieto práva vykonávať.</w:t>
      </w:r>
    </w:p>
    <w:p w:rsidR="00FE6A00" w:rsidRPr="00E17F38" w:rsidRDefault="00B9314D" w:rsidP="00E17F38">
      <w:pPr>
        <w:pStyle w:val="F2-ZkladnText"/>
        <w:numPr>
          <w:ilvl w:val="0"/>
          <w:numId w:val="32"/>
        </w:numPr>
        <w:spacing w:after="120"/>
        <w:rPr>
          <w:sz w:val="22"/>
          <w:szCs w:val="22"/>
        </w:rPr>
      </w:pPr>
      <w:r w:rsidRPr="00E17F38">
        <w:rPr>
          <w:sz w:val="22"/>
          <w:szCs w:val="22"/>
        </w:rPr>
        <w:t xml:space="preserve">Výkonný umelec udeľuje </w:t>
      </w:r>
      <w:r w:rsidR="00C2345E" w:rsidRPr="00E17F38">
        <w:rPr>
          <w:sz w:val="22"/>
          <w:szCs w:val="22"/>
        </w:rPr>
        <w:t>objednávateľovi (nadobúdateľovi)</w:t>
      </w:r>
      <w:r w:rsidRPr="00E17F38">
        <w:rPr>
          <w:sz w:val="22"/>
          <w:szCs w:val="22"/>
        </w:rPr>
        <w:t xml:space="preserve"> oprávnenie udeliť súhlas na použitie umeleckého výkonu v rozsahu udelenej licencie tretej osobe (poskytnutie sublicencie).</w:t>
      </w:r>
      <w:r w:rsidRPr="00E17F38">
        <w:rPr>
          <w:sz w:val="22"/>
          <w:szCs w:val="22"/>
        </w:rPr>
        <w:tab/>
        <w:t xml:space="preserve">  </w:t>
      </w:r>
    </w:p>
    <w:p w:rsidR="000E25B6" w:rsidRDefault="000E25B6" w:rsidP="00C2345E">
      <w:pPr>
        <w:pStyle w:val="Bezriadkovania"/>
        <w:jc w:val="center"/>
        <w:rPr>
          <w:b/>
          <w:sz w:val="22"/>
          <w:szCs w:val="22"/>
        </w:rPr>
      </w:pPr>
    </w:p>
    <w:p w:rsidR="000E25B6" w:rsidRDefault="000E25B6" w:rsidP="00C2345E">
      <w:pPr>
        <w:pStyle w:val="Bezriadkovania"/>
        <w:jc w:val="center"/>
        <w:rPr>
          <w:b/>
          <w:sz w:val="22"/>
          <w:szCs w:val="22"/>
        </w:rPr>
      </w:pPr>
    </w:p>
    <w:p w:rsidR="000E25B6" w:rsidRDefault="000E25B6" w:rsidP="00C2345E">
      <w:pPr>
        <w:pStyle w:val="Bezriadkovania"/>
        <w:jc w:val="center"/>
        <w:rPr>
          <w:b/>
          <w:sz w:val="22"/>
          <w:szCs w:val="22"/>
        </w:rPr>
      </w:pPr>
    </w:p>
    <w:p w:rsidR="00C2345E" w:rsidRPr="00E17F38" w:rsidRDefault="00C2345E" w:rsidP="00C2345E">
      <w:pPr>
        <w:pStyle w:val="Bezriadkovania"/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lastRenderedPageBreak/>
        <w:t>Čl. IV.</w:t>
      </w:r>
    </w:p>
    <w:p w:rsidR="00E17F38" w:rsidRPr="00E17F38" w:rsidRDefault="00B9314D" w:rsidP="00E17F38">
      <w:pPr>
        <w:pStyle w:val="Bezriadkovania"/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t>Odmena</w:t>
      </w:r>
    </w:p>
    <w:p w:rsidR="001C3951" w:rsidRPr="00E17F38" w:rsidRDefault="00B9314D" w:rsidP="002C036A">
      <w:pPr>
        <w:pStyle w:val="F2-ZkladnText"/>
        <w:numPr>
          <w:ilvl w:val="0"/>
          <w:numId w:val="33"/>
        </w:numPr>
        <w:rPr>
          <w:sz w:val="22"/>
          <w:szCs w:val="22"/>
        </w:rPr>
      </w:pPr>
      <w:r w:rsidRPr="00E17F38">
        <w:rPr>
          <w:sz w:val="22"/>
          <w:szCs w:val="22"/>
        </w:rPr>
        <w:t>Za vytvorenie</w:t>
      </w:r>
      <w:r w:rsidR="00D02201" w:rsidRPr="00E17F38">
        <w:rPr>
          <w:sz w:val="22"/>
          <w:szCs w:val="22"/>
        </w:rPr>
        <w:t xml:space="preserve"> (prevedenie)</w:t>
      </w:r>
      <w:r w:rsidRPr="00E17F38">
        <w:rPr>
          <w:sz w:val="22"/>
          <w:szCs w:val="22"/>
        </w:rPr>
        <w:t xml:space="preserve"> </w:t>
      </w:r>
      <w:r w:rsidR="001C3951" w:rsidRPr="00E17F38">
        <w:rPr>
          <w:sz w:val="22"/>
          <w:szCs w:val="22"/>
        </w:rPr>
        <w:t xml:space="preserve">a uskutočnenie </w:t>
      </w:r>
      <w:r w:rsidRPr="00E17F38">
        <w:rPr>
          <w:sz w:val="22"/>
          <w:szCs w:val="22"/>
        </w:rPr>
        <w:t xml:space="preserve">umeleckého výkonu a za poskytnutie licencie v rozsahu podľa tejto zmluvy </w:t>
      </w:r>
      <w:r w:rsidR="00C2345E" w:rsidRPr="00E17F38">
        <w:rPr>
          <w:sz w:val="22"/>
          <w:szCs w:val="22"/>
        </w:rPr>
        <w:t>sa objednávateľ (nadobúdateľ) zaväzuje zaplatiť</w:t>
      </w:r>
      <w:r w:rsidRPr="00E17F38">
        <w:rPr>
          <w:sz w:val="22"/>
          <w:szCs w:val="22"/>
        </w:rPr>
        <w:t xml:space="preserve"> výkonnému umelcovi </w:t>
      </w:r>
      <w:r w:rsidR="00C2345E" w:rsidRPr="00E17F38">
        <w:rPr>
          <w:sz w:val="22"/>
          <w:szCs w:val="22"/>
        </w:rPr>
        <w:t xml:space="preserve">jednorazovú </w:t>
      </w:r>
      <w:r w:rsidRPr="00E17F38">
        <w:rPr>
          <w:sz w:val="22"/>
          <w:szCs w:val="22"/>
        </w:rPr>
        <w:t xml:space="preserve">odmenu vo výške </w:t>
      </w:r>
      <w:r w:rsidR="00ED0C2F" w:rsidRPr="00DB609E">
        <w:rPr>
          <w:b/>
          <w:sz w:val="22"/>
          <w:szCs w:val="22"/>
        </w:rPr>
        <w:t>1</w:t>
      </w:r>
      <w:r w:rsidR="00DE0355">
        <w:rPr>
          <w:b/>
          <w:sz w:val="22"/>
          <w:szCs w:val="22"/>
        </w:rPr>
        <w:t>00</w:t>
      </w:r>
      <w:r w:rsidRPr="00E17F38">
        <w:rPr>
          <w:b/>
          <w:sz w:val="22"/>
          <w:szCs w:val="22"/>
        </w:rPr>
        <w:t xml:space="preserve"> </w:t>
      </w:r>
      <w:r w:rsidRPr="00B42C40">
        <w:rPr>
          <w:b/>
          <w:sz w:val="22"/>
          <w:szCs w:val="22"/>
        </w:rPr>
        <w:t>€</w:t>
      </w:r>
      <w:r w:rsidRPr="00E17F38">
        <w:rPr>
          <w:sz w:val="22"/>
          <w:szCs w:val="22"/>
        </w:rPr>
        <w:t xml:space="preserve"> </w:t>
      </w:r>
      <w:r w:rsidRPr="00E17F38">
        <w:rPr>
          <w:b/>
          <w:sz w:val="22"/>
          <w:szCs w:val="22"/>
        </w:rPr>
        <w:t xml:space="preserve"> </w:t>
      </w:r>
      <w:r w:rsidR="00C2345E" w:rsidRPr="00E17F38">
        <w:rPr>
          <w:b/>
          <w:sz w:val="22"/>
          <w:szCs w:val="22"/>
        </w:rPr>
        <w:t>(</w:t>
      </w:r>
      <w:r w:rsidRPr="00E17F38">
        <w:rPr>
          <w:b/>
          <w:sz w:val="22"/>
          <w:szCs w:val="22"/>
        </w:rPr>
        <w:t>slovom</w:t>
      </w:r>
      <w:r w:rsidR="00C2345E" w:rsidRPr="00E17F38">
        <w:rPr>
          <w:b/>
          <w:sz w:val="22"/>
          <w:szCs w:val="22"/>
        </w:rPr>
        <w:t>:</w:t>
      </w:r>
      <w:r w:rsidRPr="00E17F38">
        <w:rPr>
          <w:b/>
          <w:sz w:val="22"/>
          <w:szCs w:val="22"/>
        </w:rPr>
        <w:t xml:space="preserve"> </w:t>
      </w:r>
      <w:r w:rsidR="00C2345E" w:rsidRPr="00E17F38">
        <w:rPr>
          <w:b/>
          <w:sz w:val="22"/>
          <w:szCs w:val="22"/>
        </w:rPr>
        <w:t>„</w:t>
      </w:r>
      <w:r w:rsidR="00DE0355">
        <w:rPr>
          <w:b/>
          <w:sz w:val="22"/>
          <w:szCs w:val="22"/>
        </w:rPr>
        <w:t>sto</w:t>
      </w:r>
      <w:r w:rsidR="00C2345E" w:rsidRPr="00E17F38">
        <w:rPr>
          <w:b/>
          <w:sz w:val="22"/>
          <w:szCs w:val="22"/>
        </w:rPr>
        <w:t>“</w:t>
      </w:r>
      <w:r w:rsidRPr="00E17F38">
        <w:rPr>
          <w:b/>
          <w:sz w:val="22"/>
          <w:szCs w:val="22"/>
        </w:rPr>
        <w:t xml:space="preserve"> eur</w:t>
      </w:r>
      <w:r w:rsidR="00C2345E" w:rsidRPr="00E17F38">
        <w:rPr>
          <w:b/>
          <w:sz w:val="22"/>
          <w:szCs w:val="22"/>
        </w:rPr>
        <w:t>)</w:t>
      </w:r>
      <w:r w:rsidRPr="00E17F38">
        <w:rPr>
          <w:b/>
          <w:sz w:val="22"/>
          <w:szCs w:val="22"/>
        </w:rPr>
        <w:t>.</w:t>
      </w:r>
      <w:r w:rsidR="002B3775" w:rsidRPr="00E17F38">
        <w:rPr>
          <w:sz w:val="22"/>
          <w:szCs w:val="22"/>
        </w:rPr>
        <w:t xml:space="preserve"> Ak je výkonný umelec platiteľom DPH, má sa za to, že predmetná odmena je vrátane DPH.</w:t>
      </w:r>
    </w:p>
    <w:p w:rsidR="002B3775" w:rsidRPr="00E17F38" w:rsidRDefault="002B3775" w:rsidP="002B3775">
      <w:pPr>
        <w:pStyle w:val="F2-ZkladnText"/>
        <w:numPr>
          <w:ilvl w:val="0"/>
          <w:numId w:val="33"/>
        </w:numPr>
        <w:rPr>
          <w:sz w:val="22"/>
          <w:szCs w:val="22"/>
        </w:rPr>
      </w:pPr>
      <w:r w:rsidRPr="00E17F38">
        <w:rPr>
          <w:bCs/>
          <w:sz w:val="22"/>
          <w:szCs w:val="22"/>
        </w:rPr>
        <w:t>Odmena pod</w:t>
      </w:r>
      <w:r w:rsidRPr="00E17F38">
        <w:rPr>
          <w:sz w:val="22"/>
          <w:szCs w:val="22"/>
        </w:rPr>
        <w:t>ľ</w:t>
      </w:r>
      <w:r w:rsidRPr="00E17F38">
        <w:rPr>
          <w:bCs/>
          <w:sz w:val="22"/>
          <w:szCs w:val="22"/>
        </w:rPr>
        <w:t xml:space="preserve">a odseku 1 tohto </w:t>
      </w:r>
      <w:r w:rsidRPr="00E17F38">
        <w:rPr>
          <w:sz w:val="22"/>
          <w:szCs w:val="22"/>
        </w:rPr>
        <w:t>č</w:t>
      </w:r>
      <w:r w:rsidRPr="00E17F38">
        <w:rPr>
          <w:bCs/>
          <w:sz w:val="22"/>
          <w:szCs w:val="22"/>
        </w:rPr>
        <w:t>lánku je splatná do 30 dní od riadneho uskuto</w:t>
      </w:r>
      <w:r w:rsidRPr="00E17F38">
        <w:rPr>
          <w:sz w:val="22"/>
          <w:szCs w:val="22"/>
        </w:rPr>
        <w:t>č</w:t>
      </w:r>
      <w:r w:rsidRPr="00E17F38">
        <w:rPr>
          <w:bCs/>
          <w:sz w:val="22"/>
          <w:szCs w:val="22"/>
        </w:rPr>
        <w:t xml:space="preserve">nenia </w:t>
      </w:r>
      <w:r w:rsidRPr="00E17F38">
        <w:rPr>
          <w:sz w:val="22"/>
          <w:szCs w:val="22"/>
        </w:rPr>
        <w:t xml:space="preserve">umeleckého výkonu na účet </w:t>
      </w:r>
      <w:r w:rsidR="00F17DE2">
        <w:rPr>
          <w:sz w:val="22"/>
          <w:szCs w:val="22"/>
        </w:rPr>
        <w:t>výkonného umelca</w:t>
      </w:r>
      <w:r w:rsidRPr="00E17F38">
        <w:rPr>
          <w:sz w:val="22"/>
          <w:szCs w:val="22"/>
        </w:rPr>
        <w:t xml:space="preserve"> uvedený v záhlaví tejto zmluvy. Zmluvné strany berú na vedomie, že </w:t>
      </w:r>
      <w:r w:rsidRPr="00E17F38">
        <w:rPr>
          <w:bCs/>
          <w:sz w:val="22"/>
          <w:szCs w:val="22"/>
        </w:rPr>
        <w:t>z dohodnutej odmeny sa zráža 2 % príspevok umeleckým fondom pod</w:t>
      </w:r>
      <w:r w:rsidRPr="00E17F38">
        <w:rPr>
          <w:sz w:val="22"/>
          <w:szCs w:val="22"/>
        </w:rPr>
        <w:t>ľ</w:t>
      </w:r>
      <w:r w:rsidRPr="00E17F38">
        <w:rPr>
          <w:bCs/>
          <w:sz w:val="22"/>
          <w:szCs w:val="22"/>
        </w:rPr>
        <w:t xml:space="preserve">a zákona </w:t>
      </w:r>
      <w:r w:rsidRPr="00E17F38">
        <w:rPr>
          <w:sz w:val="22"/>
          <w:szCs w:val="22"/>
        </w:rPr>
        <w:t>č</w:t>
      </w:r>
      <w:r w:rsidRPr="00E17F38">
        <w:rPr>
          <w:bCs/>
          <w:sz w:val="22"/>
          <w:szCs w:val="22"/>
        </w:rPr>
        <w:t>.</w:t>
      </w:r>
      <w:r w:rsidRPr="00E17F38">
        <w:rPr>
          <w:sz w:val="22"/>
          <w:szCs w:val="22"/>
        </w:rPr>
        <w:t xml:space="preserve"> </w:t>
      </w:r>
      <w:r w:rsidRPr="00E17F38">
        <w:rPr>
          <w:bCs/>
          <w:sz w:val="22"/>
          <w:szCs w:val="22"/>
        </w:rPr>
        <w:t>13/1993 Z. z</w:t>
      </w:r>
      <w:r w:rsidRPr="00E17F38">
        <w:rPr>
          <w:sz w:val="22"/>
          <w:szCs w:val="22"/>
        </w:rPr>
        <w:t>. o umeleckých fondoch v znení neskorších predpisov.</w:t>
      </w:r>
    </w:p>
    <w:p w:rsidR="00B9314D" w:rsidRPr="00E17F38" w:rsidRDefault="00B9314D" w:rsidP="002C036A">
      <w:pPr>
        <w:pStyle w:val="F2-ZkladnText"/>
        <w:rPr>
          <w:b/>
          <w:sz w:val="22"/>
          <w:szCs w:val="22"/>
        </w:rPr>
      </w:pPr>
    </w:p>
    <w:p w:rsidR="002C036A" w:rsidRPr="00E17F38" w:rsidRDefault="00B9314D" w:rsidP="002C036A">
      <w:pPr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t>Čl. V.</w:t>
      </w:r>
    </w:p>
    <w:p w:rsidR="00E17F38" w:rsidRPr="00E17F38" w:rsidRDefault="002C036A" w:rsidP="00E17F38">
      <w:pPr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t>Záväzok výkonného umelca</w:t>
      </w:r>
    </w:p>
    <w:p w:rsidR="00B9314D" w:rsidRPr="00E17F38" w:rsidRDefault="00B9314D" w:rsidP="002C036A">
      <w:pPr>
        <w:numPr>
          <w:ilvl w:val="0"/>
          <w:numId w:val="34"/>
        </w:numPr>
        <w:jc w:val="both"/>
        <w:rPr>
          <w:sz w:val="22"/>
          <w:szCs w:val="22"/>
        </w:rPr>
      </w:pPr>
      <w:r w:rsidRPr="00E17F38">
        <w:rPr>
          <w:sz w:val="22"/>
          <w:szCs w:val="22"/>
        </w:rPr>
        <w:t>Výkonný umelec sa zaväzuje:</w:t>
      </w:r>
    </w:p>
    <w:p w:rsidR="00C2345E" w:rsidRPr="00E17F38" w:rsidRDefault="00C2345E" w:rsidP="002C036A">
      <w:pPr>
        <w:jc w:val="both"/>
        <w:rPr>
          <w:sz w:val="22"/>
          <w:szCs w:val="22"/>
        </w:rPr>
      </w:pPr>
    </w:p>
    <w:p w:rsidR="00C2345E" w:rsidRPr="00E17F38" w:rsidRDefault="002F507D" w:rsidP="002C036A">
      <w:pPr>
        <w:numPr>
          <w:ilvl w:val="0"/>
          <w:numId w:val="35"/>
        </w:numPr>
        <w:jc w:val="both"/>
        <w:rPr>
          <w:sz w:val="22"/>
          <w:szCs w:val="22"/>
        </w:rPr>
      </w:pPr>
      <w:r w:rsidRPr="00E17F38">
        <w:rPr>
          <w:sz w:val="22"/>
          <w:szCs w:val="22"/>
        </w:rPr>
        <w:t xml:space="preserve">vytvoriť, </w:t>
      </w:r>
      <w:r w:rsidR="00B9314D" w:rsidRPr="00E17F38">
        <w:rPr>
          <w:sz w:val="22"/>
          <w:szCs w:val="22"/>
        </w:rPr>
        <w:t xml:space="preserve">podať </w:t>
      </w:r>
      <w:r w:rsidR="00C2345E" w:rsidRPr="00E17F38">
        <w:rPr>
          <w:sz w:val="22"/>
          <w:szCs w:val="22"/>
        </w:rPr>
        <w:t xml:space="preserve">a predviesť </w:t>
      </w:r>
      <w:r w:rsidR="00B9314D" w:rsidRPr="00E17F38">
        <w:rPr>
          <w:sz w:val="22"/>
          <w:szCs w:val="22"/>
        </w:rPr>
        <w:t xml:space="preserve">umelecký výkon s náležitou </w:t>
      </w:r>
      <w:r w:rsidR="002C036A" w:rsidRPr="00E17F38">
        <w:rPr>
          <w:sz w:val="22"/>
          <w:szCs w:val="22"/>
        </w:rPr>
        <w:t xml:space="preserve">(odbornou) </w:t>
      </w:r>
      <w:r w:rsidR="00B9314D" w:rsidRPr="00E17F38">
        <w:rPr>
          <w:sz w:val="22"/>
          <w:szCs w:val="22"/>
        </w:rPr>
        <w:t>starostlivosťou</w:t>
      </w:r>
      <w:r w:rsidR="002C036A" w:rsidRPr="00E17F38">
        <w:rPr>
          <w:sz w:val="22"/>
          <w:szCs w:val="22"/>
        </w:rPr>
        <w:t xml:space="preserve">, dodržiavať plán podujatia </w:t>
      </w:r>
      <w:r w:rsidR="00B9314D" w:rsidRPr="00E17F38">
        <w:rPr>
          <w:sz w:val="22"/>
          <w:szCs w:val="22"/>
        </w:rPr>
        <w:t xml:space="preserve">v súlade s požiadavkami </w:t>
      </w:r>
      <w:r w:rsidR="00C2345E" w:rsidRPr="00E17F38">
        <w:rPr>
          <w:sz w:val="22"/>
          <w:szCs w:val="22"/>
        </w:rPr>
        <w:t>objednávateľa</w:t>
      </w:r>
      <w:r w:rsidR="00B9314D" w:rsidRPr="00E17F38">
        <w:rPr>
          <w:sz w:val="22"/>
          <w:szCs w:val="22"/>
        </w:rPr>
        <w:t>,</w:t>
      </w:r>
      <w:r w:rsidR="002C036A" w:rsidRPr="00E17F38">
        <w:rPr>
          <w:sz w:val="22"/>
          <w:szCs w:val="22"/>
        </w:rPr>
        <w:t xml:space="preserve"> a to aj v prípade zmeny ohlásenej objednávateľom v deň podujatia,</w:t>
      </w:r>
      <w:r w:rsidR="00B9314D" w:rsidRPr="00E17F38">
        <w:rPr>
          <w:sz w:val="22"/>
          <w:szCs w:val="22"/>
        </w:rPr>
        <w:t xml:space="preserve"> riadne a včas sa </w:t>
      </w:r>
      <w:r w:rsidR="002C036A" w:rsidRPr="00E17F38">
        <w:rPr>
          <w:sz w:val="22"/>
          <w:szCs w:val="22"/>
        </w:rPr>
        <w:t>zúčastňovať prípadných skúšok</w:t>
      </w:r>
      <w:r w:rsidR="00B9314D" w:rsidRPr="00E17F38">
        <w:rPr>
          <w:sz w:val="22"/>
          <w:szCs w:val="22"/>
        </w:rPr>
        <w:t>,</w:t>
      </w:r>
    </w:p>
    <w:p w:rsidR="00D02201" w:rsidRPr="00E17F38" w:rsidRDefault="00D02201" w:rsidP="002C036A">
      <w:pPr>
        <w:numPr>
          <w:ilvl w:val="0"/>
          <w:numId w:val="35"/>
        </w:numPr>
        <w:jc w:val="both"/>
        <w:rPr>
          <w:sz w:val="22"/>
          <w:szCs w:val="22"/>
        </w:rPr>
      </w:pPr>
      <w:r w:rsidRPr="00E17F38">
        <w:rPr>
          <w:sz w:val="22"/>
          <w:szCs w:val="22"/>
        </w:rPr>
        <w:t>dokončiť svoj výkon, ku ktorému sa zmluvne zaviazal a to aj vtedy, ak bude prekročený čas uvedený v čl. II.</w:t>
      </w:r>
    </w:p>
    <w:p w:rsidR="00B9314D" w:rsidRPr="00E17F38" w:rsidRDefault="00B9314D" w:rsidP="002C036A">
      <w:pPr>
        <w:numPr>
          <w:ilvl w:val="0"/>
          <w:numId w:val="35"/>
        </w:numPr>
        <w:jc w:val="both"/>
        <w:rPr>
          <w:sz w:val="22"/>
          <w:szCs w:val="22"/>
        </w:rPr>
      </w:pPr>
      <w:r w:rsidRPr="00E17F38">
        <w:rPr>
          <w:sz w:val="22"/>
          <w:szCs w:val="22"/>
        </w:rPr>
        <w:t xml:space="preserve">chrániť pred poškodením </w:t>
      </w:r>
      <w:r w:rsidR="00D02201" w:rsidRPr="00E17F38">
        <w:rPr>
          <w:sz w:val="22"/>
          <w:szCs w:val="22"/>
        </w:rPr>
        <w:t>veci</w:t>
      </w:r>
      <w:r w:rsidRPr="00E17F38">
        <w:rPr>
          <w:sz w:val="22"/>
          <w:szCs w:val="22"/>
        </w:rPr>
        <w:t>, ktoré mu boli k vytvoreniu umeleckého výkonu zapožičané a vrátiť ich najneskôr</w:t>
      </w:r>
      <w:r w:rsidR="00D02201" w:rsidRPr="00E17F38">
        <w:rPr>
          <w:sz w:val="22"/>
          <w:szCs w:val="22"/>
        </w:rPr>
        <w:t xml:space="preserve"> do 3 dní po skončení vytvorenia (prevedenia) umeleckého výkonu</w:t>
      </w:r>
      <w:r w:rsidRPr="00E17F38">
        <w:rPr>
          <w:sz w:val="22"/>
          <w:szCs w:val="22"/>
        </w:rPr>
        <w:t>,</w:t>
      </w:r>
    </w:p>
    <w:p w:rsidR="005F1D21" w:rsidRPr="00E17F38" w:rsidRDefault="00B9314D" w:rsidP="002C036A">
      <w:pPr>
        <w:numPr>
          <w:ilvl w:val="0"/>
          <w:numId w:val="35"/>
        </w:numPr>
        <w:jc w:val="both"/>
        <w:rPr>
          <w:sz w:val="22"/>
          <w:szCs w:val="22"/>
        </w:rPr>
      </w:pPr>
      <w:r w:rsidRPr="00E17F38">
        <w:rPr>
          <w:sz w:val="22"/>
          <w:szCs w:val="22"/>
        </w:rPr>
        <w:t xml:space="preserve">bez zbytočného odkladu oznámiť </w:t>
      </w:r>
      <w:r w:rsidR="00D02201" w:rsidRPr="00E17F38">
        <w:rPr>
          <w:sz w:val="22"/>
          <w:szCs w:val="22"/>
        </w:rPr>
        <w:t>objednávateľovi</w:t>
      </w:r>
      <w:r w:rsidRPr="00E17F38">
        <w:rPr>
          <w:sz w:val="22"/>
          <w:szCs w:val="22"/>
        </w:rPr>
        <w:t xml:space="preserve"> akúkoľvek zmenu, ktorá by mohla ovplyvniť plnenie tejto zmluvy</w:t>
      </w:r>
    </w:p>
    <w:p w:rsidR="00B9314D" w:rsidRPr="00E17F38" w:rsidRDefault="005F1D21" w:rsidP="002C036A">
      <w:pPr>
        <w:numPr>
          <w:ilvl w:val="0"/>
          <w:numId w:val="35"/>
        </w:numPr>
        <w:jc w:val="both"/>
        <w:rPr>
          <w:sz w:val="22"/>
          <w:szCs w:val="22"/>
        </w:rPr>
      </w:pPr>
      <w:r w:rsidRPr="00E17F38">
        <w:rPr>
          <w:sz w:val="22"/>
          <w:szCs w:val="22"/>
        </w:rPr>
        <w:t>zachovať mlčanlivosť o všetkých skutočnostiach</w:t>
      </w:r>
      <w:r w:rsidR="00CC050A">
        <w:rPr>
          <w:sz w:val="22"/>
          <w:szCs w:val="22"/>
        </w:rPr>
        <w:t>,</w:t>
      </w:r>
      <w:r w:rsidRPr="00E17F38">
        <w:rPr>
          <w:sz w:val="22"/>
          <w:szCs w:val="22"/>
        </w:rPr>
        <w:t xml:space="preserve"> o ktorých sa dozvedel v súvislosti s plnením tejto zmluvy</w:t>
      </w:r>
      <w:r w:rsidR="002B3775" w:rsidRPr="00E17F38">
        <w:rPr>
          <w:sz w:val="22"/>
          <w:szCs w:val="22"/>
        </w:rPr>
        <w:t>,</w:t>
      </w:r>
    </w:p>
    <w:p w:rsidR="002B3775" w:rsidRPr="00E17F38" w:rsidRDefault="002B3775" w:rsidP="002B3775">
      <w:pPr>
        <w:numPr>
          <w:ilvl w:val="0"/>
          <w:numId w:val="35"/>
        </w:numPr>
        <w:jc w:val="both"/>
        <w:rPr>
          <w:sz w:val="22"/>
          <w:szCs w:val="22"/>
        </w:rPr>
      </w:pPr>
      <w:r w:rsidRPr="00E17F38">
        <w:rPr>
          <w:sz w:val="22"/>
          <w:szCs w:val="22"/>
        </w:rPr>
        <w:t>pri uskutočňovaní umeleckého výkonu dodržiavať všeobecne záväzné právne predpisy SR, najmä sa zaväzuje neznevažovať ľudskú česť a dôstojnosť, zdržať sa konania poškodzujúceho dobrú povesť, dobré meno alebo záujmy objednávateľa.</w:t>
      </w:r>
    </w:p>
    <w:p w:rsidR="00B9314D" w:rsidRPr="00E17F38" w:rsidRDefault="00B9314D" w:rsidP="002C036A">
      <w:pPr>
        <w:pStyle w:val="F2-ZkladnText"/>
        <w:rPr>
          <w:b/>
          <w:sz w:val="22"/>
          <w:szCs w:val="22"/>
        </w:rPr>
      </w:pPr>
    </w:p>
    <w:p w:rsidR="00B9314D" w:rsidRPr="00E17F38" w:rsidRDefault="002C036A" w:rsidP="00B9314D">
      <w:pPr>
        <w:pStyle w:val="F2-ZkladnText"/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t>Čl. VI</w:t>
      </w:r>
      <w:r w:rsidR="00B9314D" w:rsidRPr="00E17F38">
        <w:rPr>
          <w:b/>
          <w:sz w:val="22"/>
          <w:szCs w:val="22"/>
        </w:rPr>
        <w:t>.</w:t>
      </w:r>
    </w:p>
    <w:p w:rsidR="00E17F38" w:rsidRPr="00E17F38" w:rsidRDefault="00E322A8" w:rsidP="00E17F38">
      <w:pPr>
        <w:pStyle w:val="F2-ZkladnText"/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t>Osobitné ustanovenia</w:t>
      </w:r>
    </w:p>
    <w:p w:rsidR="002C036A" w:rsidRPr="00E17F38" w:rsidRDefault="002C036A" w:rsidP="002C036A">
      <w:pPr>
        <w:pStyle w:val="F2-ZkladnText"/>
        <w:numPr>
          <w:ilvl w:val="0"/>
          <w:numId w:val="37"/>
        </w:numPr>
        <w:rPr>
          <w:b/>
          <w:sz w:val="22"/>
          <w:szCs w:val="22"/>
          <w:u w:val="single"/>
        </w:rPr>
      </w:pPr>
      <w:r w:rsidRPr="00E17F38">
        <w:rPr>
          <w:sz w:val="22"/>
          <w:szCs w:val="22"/>
        </w:rPr>
        <w:t>Objednávateľ je oprávnený</w:t>
      </w:r>
      <w:r w:rsidR="00B9314D" w:rsidRPr="00E17F38">
        <w:rPr>
          <w:sz w:val="22"/>
          <w:szCs w:val="22"/>
        </w:rPr>
        <w:t xml:space="preserve"> od </w:t>
      </w:r>
      <w:r w:rsidRPr="00E17F38">
        <w:rPr>
          <w:sz w:val="22"/>
          <w:szCs w:val="22"/>
        </w:rPr>
        <w:t xml:space="preserve">tejto </w:t>
      </w:r>
      <w:r w:rsidR="00B9314D" w:rsidRPr="00E17F38">
        <w:rPr>
          <w:sz w:val="22"/>
          <w:szCs w:val="22"/>
        </w:rPr>
        <w:t xml:space="preserve">zmluvy odstúpiť ak </w:t>
      </w:r>
      <w:r w:rsidRPr="00E17F38">
        <w:rPr>
          <w:sz w:val="22"/>
          <w:szCs w:val="22"/>
        </w:rPr>
        <w:t xml:space="preserve">výkonný umelec poruší svoje záväzky vyplývajúce z tejto zmluvy alebo ak </w:t>
      </w:r>
      <w:r w:rsidR="00B9314D" w:rsidRPr="00E17F38">
        <w:rPr>
          <w:sz w:val="22"/>
          <w:szCs w:val="22"/>
        </w:rPr>
        <w:t>má umelecký výkon vady, ktoré bránia jeho  použitiu na účely určené touto zmluvou.</w:t>
      </w:r>
    </w:p>
    <w:p w:rsidR="00B9314D" w:rsidRPr="00E17F38" w:rsidRDefault="00B9314D" w:rsidP="002C036A">
      <w:pPr>
        <w:pStyle w:val="F2-ZkladnText"/>
        <w:numPr>
          <w:ilvl w:val="0"/>
          <w:numId w:val="37"/>
        </w:numPr>
        <w:rPr>
          <w:b/>
          <w:sz w:val="22"/>
          <w:szCs w:val="22"/>
          <w:u w:val="single"/>
        </w:rPr>
      </w:pPr>
      <w:r w:rsidRPr="00E17F38">
        <w:rPr>
          <w:sz w:val="22"/>
          <w:szCs w:val="22"/>
        </w:rPr>
        <w:t xml:space="preserve">Výkonný umelec môže od zmluvy odstúpiť ak </w:t>
      </w:r>
      <w:r w:rsidR="002C036A" w:rsidRPr="00E17F38">
        <w:rPr>
          <w:sz w:val="22"/>
          <w:szCs w:val="22"/>
        </w:rPr>
        <w:t>objednávateľ</w:t>
      </w:r>
      <w:r w:rsidRPr="00E17F38">
        <w:rPr>
          <w:sz w:val="22"/>
          <w:szCs w:val="22"/>
        </w:rPr>
        <w:t xml:space="preserve"> poruší svoje záväzk</w:t>
      </w:r>
      <w:r w:rsidR="002C036A" w:rsidRPr="00E17F38">
        <w:rPr>
          <w:sz w:val="22"/>
          <w:szCs w:val="22"/>
        </w:rPr>
        <w:t>y vyplývajúce z tejto zmluvy.</w:t>
      </w:r>
    </w:p>
    <w:p w:rsidR="00B9314D" w:rsidRPr="00E17F38" w:rsidRDefault="00B9314D" w:rsidP="002C036A">
      <w:pPr>
        <w:pStyle w:val="F2-ZkladnText"/>
        <w:numPr>
          <w:ilvl w:val="0"/>
          <w:numId w:val="37"/>
        </w:numPr>
        <w:rPr>
          <w:b/>
          <w:sz w:val="22"/>
          <w:szCs w:val="22"/>
          <w:u w:val="single"/>
        </w:rPr>
      </w:pPr>
      <w:r w:rsidRPr="00E17F38">
        <w:rPr>
          <w:sz w:val="22"/>
          <w:szCs w:val="22"/>
        </w:rPr>
        <w:t xml:space="preserve">Odstúpenie od zmluvy sa </w:t>
      </w:r>
      <w:r w:rsidR="002C036A" w:rsidRPr="00E17F38">
        <w:rPr>
          <w:sz w:val="22"/>
          <w:szCs w:val="22"/>
        </w:rPr>
        <w:t xml:space="preserve">musí byť písomné a doručené </w:t>
      </w:r>
      <w:r w:rsidRPr="00E17F38">
        <w:rPr>
          <w:sz w:val="22"/>
          <w:szCs w:val="22"/>
        </w:rPr>
        <w:t>druhej zm</w:t>
      </w:r>
      <w:r w:rsidR="002C036A" w:rsidRPr="00E17F38">
        <w:rPr>
          <w:sz w:val="22"/>
          <w:szCs w:val="22"/>
        </w:rPr>
        <w:t>luvnej strane.</w:t>
      </w:r>
    </w:p>
    <w:p w:rsidR="00E322A8" w:rsidRPr="00E17F38" w:rsidRDefault="00B9314D" w:rsidP="001A7C40">
      <w:pPr>
        <w:pStyle w:val="F2-ZkladnText"/>
        <w:numPr>
          <w:ilvl w:val="0"/>
          <w:numId w:val="37"/>
        </w:numPr>
        <w:rPr>
          <w:b/>
          <w:sz w:val="22"/>
          <w:szCs w:val="22"/>
          <w:u w:val="single"/>
        </w:rPr>
      </w:pPr>
      <w:r w:rsidRPr="00E17F38">
        <w:rPr>
          <w:sz w:val="22"/>
          <w:szCs w:val="22"/>
        </w:rPr>
        <w:t>Výkonný umelec vyhlasuje, že v čase uzatvorenia tejto zmluvy nemá záväzky spadajúce do doby vytvárania umeleckého výkonu, ktoré by mu bránili v jej plnení.</w:t>
      </w:r>
    </w:p>
    <w:p w:rsidR="002F507D" w:rsidRPr="00E17F38" w:rsidRDefault="002F507D" w:rsidP="001A7C40">
      <w:pPr>
        <w:pStyle w:val="F2-ZkladnText"/>
        <w:numPr>
          <w:ilvl w:val="0"/>
          <w:numId w:val="37"/>
        </w:numPr>
        <w:rPr>
          <w:b/>
          <w:sz w:val="22"/>
          <w:szCs w:val="22"/>
          <w:u w:val="single"/>
        </w:rPr>
      </w:pPr>
      <w:r w:rsidRPr="00E17F38">
        <w:rPr>
          <w:sz w:val="22"/>
          <w:szCs w:val="22"/>
        </w:rPr>
        <w:t>Výkonný umelec potvrdzuje, že sa mal možnosť v dostatočnom časovom predstihu oboznámiť s podmienkami vytvorenia umeleckého výkonu.</w:t>
      </w:r>
    </w:p>
    <w:p w:rsidR="00B9314D" w:rsidRPr="00E17F38" w:rsidRDefault="00B9314D" w:rsidP="001A7C40">
      <w:pPr>
        <w:pStyle w:val="F2-ZkladnText"/>
        <w:numPr>
          <w:ilvl w:val="0"/>
          <w:numId w:val="37"/>
        </w:numPr>
        <w:rPr>
          <w:b/>
          <w:sz w:val="22"/>
          <w:szCs w:val="22"/>
          <w:u w:val="single"/>
        </w:rPr>
      </w:pPr>
      <w:r w:rsidRPr="00E17F38">
        <w:rPr>
          <w:sz w:val="22"/>
          <w:szCs w:val="22"/>
        </w:rPr>
        <w:t xml:space="preserve">Výkonný umelec zodpovedá za škodu, ktorá by vznikla </w:t>
      </w:r>
      <w:r w:rsidR="00E322A8" w:rsidRPr="00E17F38">
        <w:rPr>
          <w:sz w:val="22"/>
          <w:szCs w:val="22"/>
        </w:rPr>
        <w:t>objednávateľovi (nadobúdateľovi)</w:t>
      </w:r>
      <w:r w:rsidRPr="00E17F38">
        <w:rPr>
          <w:sz w:val="22"/>
          <w:szCs w:val="22"/>
        </w:rPr>
        <w:t xml:space="preserve"> porušením zmluvných povinností pri vytvorení </w:t>
      </w:r>
      <w:r w:rsidR="00E322A8" w:rsidRPr="00E17F38">
        <w:rPr>
          <w:sz w:val="22"/>
          <w:szCs w:val="22"/>
        </w:rPr>
        <w:t xml:space="preserve">(prevedení) </w:t>
      </w:r>
      <w:r w:rsidRPr="00E17F38">
        <w:rPr>
          <w:sz w:val="22"/>
          <w:szCs w:val="22"/>
        </w:rPr>
        <w:t xml:space="preserve">umeleckého výkonu alebo v dôsledku jeho nečinnosti, a to až </w:t>
      </w:r>
      <w:r w:rsidR="00CC050A">
        <w:rPr>
          <w:sz w:val="22"/>
          <w:szCs w:val="22"/>
        </w:rPr>
        <w:t xml:space="preserve">do </w:t>
      </w:r>
      <w:r w:rsidRPr="00E17F38">
        <w:rPr>
          <w:sz w:val="22"/>
          <w:szCs w:val="22"/>
        </w:rPr>
        <w:t>skutočnej výšky škody. Uplatniť tento nárok možno voči výkonnému umelcovi aj započítaním pohľadávok pri výplate odmeny.</w:t>
      </w:r>
    </w:p>
    <w:p w:rsidR="001C3951" w:rsidRPr="00E17F38" w:rsidRDefault="001C3951" w:rsidP="001C3951">
      <w:pPr>
        <w:pStyle w:val="F2-ZkladnText"/>
        <w:numPr>
          <w:ilvl w:val="0"/>
          <w:numId w:val="37"/>
        </w:numPr>
        <w:rPr>
          <w:b/>
          <w:sz w:val="22"/>
          <w:szCs w:val="22"/>
          <w:u w:val="single"/>
        </w:rPr>
      </w:pPr>
      <w:r w:rsidRPr="00E17F38">
        <w:rPr>
          <w:sz w:val="22"/>
          <w:szCs w:val="22"/>
        </w:rPr>
        <w:t>Zhotoviteľ nemá nárok na úhradu nákladov, ktoré mu vznikli</w:t>
      </w:r>
      <w:r w:rsidRPr="00E17F38">
        <w:rPr>
          <w:b/>
          <w:sz w:val="22"/>
          <w:szCs w:val="22"/>
          <w:u w:val="single"/>
        </w:rPr>
        <w:t xml:space="preserve"> </w:t>
      </w:r>
      <w:r w:rsidRPr="00E17F38">
        <w:rPr>
          <w:sz w:val="22"/>
          <w:szCs w:val="22"/>
        </w:rPr>
        <w:t>v súvislosti s uskutočnením umeleckého výkonu (napr. stravovanie, ubytovanie, doprava atď.).</w:t>
      </w:r>
    </w:p>
    <w:p w:rsidR="002B3775" w:rsidRPr="00E17F38" w:rsidRDefault="002B3775" w:rsidP="002B3775">
      <w:pPr>
        <w:pStyle w:val="F2-ZkladnText"/>
        <w:numPr>
          <w:ilvl w:val="0"/>
          <w:numId w:val="37"/>
        </w:numPr>
        <w:rPr>
          <w:b/>
          <w:sz w:val="22"/>
          <w:szCs w:val="22"/>
          <w:u w:val="single"/>
        </w:rPr>
      </w:pPr>
      <w:r w:rsidRPr="00E17F38">
        <w:rPr>
          <w:sz w:val="22"/>
          <w:szCs w:val="22"/>
        </w:rPr>
        <w:t>Výkonný umelec týmto vyhlasuje, že bol riadne oboznámený s pravidlami o požiarnej ochrane a ochrane bezpečnosti a zdravia pri práci</w:t>
      </w:r>
      <w:r w:rsidR="00E17F38" w:rsidRPr="00E17F38">
        <w:rPr>
          <w:sz w:val="22"/>
          <w:szCs w:val="22"/>
        </w:rPr>
        <w:t xml:space="preserve"> a tieto sa zaväzuje dodržiavať</w:t>
      </w:r>
      <w:r w:rsidRPr="00E17F38">
        <w:rPr>
          <w:sz w:val="22"/>
          <w:szCs w:val="22"/>
        </w:rPr>
        <w:t>.</w:t>
      </w:r>
    </w:p>
    <w:p w:rsidR="006C2F9F" w:rsidRPr="00E17F38" w:rsidRDefault="006C2F9F" w:rsidP="002B3775">
      <w:pPr>
        <w:pStyle w:val="F2-ZkladnText"/>
        <w:numPr>
          <w:ilvl w:val="0"/>
          <w:numId w:val="37"/>
        </w:numPr>
        <w:rPr>
          <w:b/>
          <w:sz w:val="22"/>
          <w:szCs w:val="22"/>
          <w:u w:val="single"/>
        </w:rPr>
      </w:pPr>
      <w:r w:rsidRPr="00E17F38">
        <w:rPr>
          <w:sz w:val="22"/>
          <w:szCs w:val="22"/>
        </w:rPr>
        <w:t>Výkonný umelec berie na vedomie, že táto zmluva je povinne zverejňovanou zmluvou podľa § 5a zákona č. 211/2000 Z.z. o slobodnom prístupe k informáciám, v znení neskorších predpisov.</w:t>
      </w:r>
    </w:p>
    <w:p w:rsidR="006C2F9F" w:rsidRPr="00E17F38" w:rsidRDefault="006C2F9F" w:rsidP="002B3775">
      <w:pPr>
        <w:pStyle w:val="F2-ZkladnText"/>
        <w:numPr>
          <w:ilvl w:val="0"/>
          <w:numId w:val="37"/>
        </w:numPr>
        <w:rPr>
          <w:b/>
          <w:sz w:val="22"/>
          <w:szCs w:val="22"/>
          <w:u w:val="single"/>
        </w:rPr>
      </w:pPr>
      <w:r w:rsidRPr="00E17F38">
        <w:rPr>
          <w:sz w:val="22"/>
          <w:szCs w:val="22"/>
        </w:rPr>
        <w:t>Výkonný umelec súhlasí so spracovaním osobných údajov v zmysle zákona č. 122/2013 Z.z. o ochrane osobných údajov, v znení neskorších predpisov, a so zverejnením tejto zmluvy podľa zákona č. 211/2000 Z.z. o slobodnom prístupe k informáciám v znení neskorších predpisov.</w:t>
      </w:r>
    </w:p>
    <w:p w:rsidR="006C2F9F" w:rsidRPr="00E17F38" w:rsidRDefault="006C2F9F" w:rsidP="00E322A8">
      <w:pPr>
        <w:rPr>
          <w:b/>
          <w:sz w:val="22"/>
          <w:szCs w:val="22"/>
        </w:rPr>
      </w:pPr>
    </w:p>
    <w:p w:rsidR="00B9314D" w:rsidRPr="00E17F38" w:rsidRDefault="00E322A8" w:rsidP="00B9314D">
      <w:pPr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lastRenderedPageBreak/>
        <w:t>Čl. VII</w:t>
      </w:r>
      <w:r w:rsidR="00B9314D" w:rsidRPr="00E17F38">
        <w:rPr>
          <w:b/>
          <w:sz w:val="22"/>
          <w:szCs w:val="22"/>
        </w:rPr>
        <w:t>.</w:t>
      </w:r>
    </w:p>
    <w:p w:rsidR="00B9314D" w:rsidRPr="00E17F38" w:rsidRDefault="005F1D21" w:rsidP="005F1D21">
      <w:pPr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t>Záverečné ustanovenia</w:t>
      </w:r>
    </w:p>
    <w:p w:rsidR="00B9314D" w:rsidRPr="00E17F38" w:rsidRDefault="00B9314D" w:rsidP="00E322A8">
      <w:pPr>
        <w:numPr>
          <w:ilvl w:val="0"/>
          <w:numId w:val="39"/>
        </w:numPr>
        <w:jc w:val="both"/>
        <w:rPr>
          <w:b/>
          <w:sz w:val="22"/>
          <w:szCs w:val="22"/>
        </w:rPr>
      </w:pPr>
      <w:r w:rsidRPr="00E17F38">
        <w:rPr>
          <w:sz w:val="22"/>
          <w:szCs w:val="22"/>
        </w:rPr>
        <w:t>Vo veciach osobitne touto zmluvou neupravených platia ustanovenia Autorského zákona a Občianskeho zákonníka Slovenskej republiky.</w:t>
      </w:r>
    </w:p>
    <w:p w:rsidR="00B9314D" w:rsidRPr="00E17F38" w:rsidRDefault="00B9314D" w:rsidP="00E322A8">
      <w:pPr>
        <w:numPr>
          <w:ilvl w:val="0"/>
          <w:numId w:val="39"/>
        </w:numPr>
        <w:jc w:val="both"/>
        <w:rPr>
          <w:b/>
          <w:sz w:val="22"/>
          <w:szCs w:val="22"/>
        </w:rPr>
      </w:pPr>
      <w:r w:rsidRPr="00E17F38">
        <w:rPr>
          <w:sz w:val="22"/>
          <w:szCs w:val="22"/>
        </w:rPr>
        <w:t>Akékoľvek zmeny a dodatky k tejto zmluve musia mať písomnú formu a musia byť podp</w:t>
      </w:r>
      <w:r w:rsidR="005F1D21" w:rsidRPr="00E17F38">
        <w:rPr>
          <w:sz w:val="22"/>
          <w:szCs w:val="22"/>
        </w:rPr>
        <w:t>ísané oboma zmluvnými stranami, inak sú neplatné.</w:t>
      </w:r>
    </w:p>
    <w:p w:rsidR="00B9314D" w:rsidRPr="00E17F38" w:rsidRDefault="00B9314D" w:rsidP="005F1D21">
      <w:pPr>
        <w:numPr>
          <w:ilvl w:val="0"/>
          <w:numId w:val="39"/>
        </w:numPr>
        <w:jc w:val="both"/>
        <w:rPr>
          <w:b/>
          <w:sz w:val="22"/>
          <w:szCs w:val="22"/>
        </w:rPr>
      </w:pPr>
      <w:r w:rsidRPr="00E17F38">
        <w:rPr>
          <w:sz w:val="22"/>
          <w:szCs w:val="22"/>
        </w:rPr>
        <w:t>Zmluvné strany vyhlasujú, že zmluva nebola uzatvorená v tiesni za nápadne nevýhodných podmienok, že jej jednotlivým ustanoveniam porozumeli, čo na znak súhlasu potvrdzujú vlastnoručným podpisom.</w:t>
      </w:r>
    </w:p>
    <w:p w:rsidR="00B9314D" w:rsidRPr="00E17F38" w:rsidRDefault="00B9314D" w:rsidP="00B9314D">
      <w:pPr>
        <w:pStyle w:val="Zkladntext"/>
        <w:spacing w:after="120"/>
        <w:jc w:val="both"/>
        <w:rPr>
          <w:b w:val="0"/>
          <w:sz w:val="22"/>
          <w:szCs w:val="22"/>
        </w:rPr>
      </w:pPr>
    </w:p>
    <w:p w:rsidR="00B9314D" w:rsidRPr="00E17F38" w:rsidRDefault="00CC050A" w:rsidP="005F1D21">
      <w:pPr>
        <w:pStyle w:val="F2-ZkladnText"/>
        <w:ind w:firstLine="360"/>
        <w:rPr>
          <w:sz w:val="22"/>
          <w:szCs w:val="22"/>
        </w:rPr>
      </w:pPr>
      <w:r>
        <w:rPr>
          <w:sz w:val="22"/>
          <w:szCs w:val="22"/>
        </w:rPr>
        <w:t>V Pezinku</w:t>
      </w:r>
      <w:r w:rsidR="005F1D21" w:rsidRPr="00E17F38">
        <w:rPr>
          <w:sz w:val="22"/>
          <w:szCs w:val="22"/>
        </w:rPr>
        <w:t xml:space="preserve">, </w:t>
      </w:r>
      <w:r w:rsidR="00B9314D" w:rsidRPr="00E17F38">
        <w:rPr>
          <w:sz w:val="22"/>
          <w:szCs w:val="22"/>
        </w:rPr>
        <w:t>dňa</w:t>
      </w:r>
      <w:r w:rsidR="005F1D21" w:rsidRPr="00E17F38">
        <w:rPr>
          <w:b/>
          <w:sz w:val="22"/>
          <w:szCs w:val="22"/>
        </w:rPr>
        <w:t>:</w:t>
      </w:r>
      <w:r w:rsidR="00FE6A00" w:rsidRPr="00E17F38">
        <w:rPr>
          <w:b/>
          <w:sz w:val="22"/>
          <w:szCs w:val="22"/>
        </w:rPr>
        <w:t xml:space="preserve"> </w:t>
      </w:r>
      <w:r w:rsidRPr="00CC050A">
        <w:rPr>
          <w:sz w:val="22"/>
          <w:szCs w:val="22"/>
        </w:rPr>
        <w:t>2</w:t>
      </w:r>
      <w:r w:rsidR="007C574C">
        <w:rPr>
          <w:sz w:val="22"/>
          <w:szCs w:val="22"/>
        </w:rPr>
        <w:t>7</w:t>
      </w:r>
      <w:r w:rsidR="000E25B6">
        <w:rPr>
          <w:sz w:val="22"/>
          <w:szCs w:val="22"/>
        </w:rPr>
        <w:t xml:space="preserve">. </w:t>
      </w:r>
      <w:r>
        <w:rPr>
          <w:sz w:val="22"/>
          <w:szCs w:val="22"/>
        </w:rPr>
        <w:t>6</w:t>
      </w:r>
      <w:r w:rsidR="000E25B6">
        <w:rPr>
          <w:sz w:val="22"/>
          <w:szCs w:val="22"/>
        </w:rPr>
        <w:t>.</w:t>
      </w:r>
      <w:r w:rsidR="00FE6A00" w:rsidRPr="00E17F38">
        <w:rPr>
          <w:sz w:val="22"/>
          <w:szCs w:val="22"/>
        </w:rPr>
        <w:t xml:space="preserve"> 201</w:t>
      </w:r>
      <w:r>
        <w:rPr>
          <w:sz w:val="22"/>
          <w:szCs w:val="22"/>
        </w:rPr>
        <w:t>7</w:t>
      </w:r>
      <w:r w:rsidR="00B9314D" w:rsidRPr="00E17F38">
        <w:rPr>
          <w:sz w:val="22"/>
          <w:szCs w:val="22"/>
        </w:rPr>
        <w:tab/>
      </w:r>
      <w:r w:rsidR="00B9314D" w:rsidRPr="00E17F38">
        <w:rPr>
          <w:sz w:val="22"/>
          <w:szCs w:val="22"/>
        </w:rPr>
        <w:tab/>
      </w:r>
      <w:r w:rsidR="00B9314D" w:rsidRPr="00E17F38">
        <w:rPr>
          <w:sz w:val="22"/>
          <w:szCs w:val="22"/>
        </w:rPr>
        <w:tab/>
      </w:r>
      <w:r w:rsidR="00E17F38">
        <w:rPr>
          <w:sz w:val="22"/>
          <w:szCs w:val="22"/>
        </w:rPr>
        <w:tab/>
      </w:r>
      <w:r w:rsidR="00E17F38">
        <w:rPr>
          <w:sz w:val="22"/>
          <w:szCs w:val="22"/>
        </w:rPr>
        <w:tab/>
      </w:r>
    </w:p>
    <w:p w:rsidR="00B9314D" w:rsidRPr="00695485" w:rsidRDefault="00B9314D" w:rsidP="00B9314D">
      <w:pPr>
        <w:pStyle w:val="F2-ZkladnText"/>
        <w:rPr>
          <w:b/>
          <w:sz w:val="20"/>
          <w:szCs w:val="20"/>
        </w:rPr>
      </w:pPr>
    </w:p>
    <w:p w:rsidR="005F1D21" w:rsidRPr="00695485" w:rsidRDefault="005F1D21" w:rsidP="00B9314D">
      <w:pPr>
        <w:pStyle w:val="F2-ZkladnText"/>
        <w:rPr>
          <w:sz w:val="20"/>
          <w:szCs w:val="20"/>
        </w:rPr>
      </w:pPr>
    </w:p>
    <w:p w:rsidR="005F1D21" w:rsidRDefault="005F1D21" w:rsidP="00B9314D">
      <w:pPr>
        <w:pStyle w:val="F2-ZkladnText"/>
        <w:rPr>
          <w:sz w:val="20"/>
          <w:szCs w:val="20"/>
        </w:rPr>
      </w:pPr>
    </w:p>
    <w:p w:rsidR="00500742" w:rsidRDefault="00500742" w:rsidP="00B9314D">
      <w:pPr>
        <w:pStyle w:val="F2-ZkladnText"/>
        <w:rPr>
          <w:sz w:val="20"/>
          <w:szCs w:val="20"/>
        </w:rPr>
      </w:pPr>
    </w:p>
    <w:p w:rsidR="00500742" w:rsidRPr="00695485" w:rsidRDefault="00500742" w:rsidP="00B9314D">
      <w:pPr>
        <w:pStyle w:val="F2-ZkladnText"/>
        <w:rPr>
          <w:sz w:val="20"/>
          <w:szCs w:val="20"/>
        </w:rPr>
      </w:pPr>
    </w:p>
    <w:p w:rsidR="00B9314D" w:rsidRPr="00695485" w:rsidRDefault="00B9314D" w:rsidP="00B9314D">
      <w:pPr>
        <w:pStyle w:val="F2-ZkladnText"/>
        <w:rPr>
          <w:sz w:val="20"/>
          <w:szCs w:val="20"/>
        </w:rPr>
      </w:pPr>
    </w:p>
    <w:p w:rsidR="00B9314D" w:rsidRPr="00695485" w:rsidRDefault="00E17F38" w:rsidP="005F1D21">
      <w:pPr>
        <w:pStyle w:val="F2-ZkladnText"/>
        <w:ind w:firstLine="708"/>
        <w:rPr>
          <w:b/>
          <w:sz w:val="20"/>
          <w:szCs w:val="20"/>
        </w:rPr>
      </w:pPr>
      <w:r>
        <w:rPr>
          <w:sz w:val="20"/>
          <w:szCs w:val="20"/>
        </w:rPr>
        <w:t xml:space="preserve"> </w:t>
      </w:r>
      <w:r w:rsidR="00500742">
        <w:rPr>
          <w:sz w:val="20"/>
          <w:szCs w:val="20"/>
        </w:rPr>
        <w:t>.....</w:t>
      </w:r>
      <w:r w:rsidR="00B9314D" w:rsidRPr="00695485">
        <w:rPr>
          <w:sz w:val="20"/>
          <w:szCs w:val="20"/>
        </w:rPr>
        <w:t xml:space="preserve">.........................................................     </w:t>
      </w:r>
      <w:r w:rsidR="005F1D21" w:rsidRPr="00695485">
        <w:rPr>
          <w:sz w:val="20"/>
          <w:szCs w:val="20"/>
        </w:rPr>
        <w:t xml:space="preserve">                             </w:t>
      </w:r>
      <w:r w:rsidR="00695485">
        <w:rPr>
          <w:sz w:val="20"/>
          <w:szCs w:val="20"/>
        </w:rPr>
        <w:tab/>
      </w:r>
      <w:r w:rsidR="00695485">
        <w:rPr>
          <w:sz w:val="20"/>
          <w:szCs w:val="20"/>
        </w:rPr>
        <w:tab/>
      </w:r>
      <w:r w:rsidR="005F1D21" w:rsidRPr="00695485">
        <w:rPr>
          <w:sz w:val="20"/>
          <w:szCs w:val="20"/>
        </w:rPr>
        <w:t xml:space="preserve"> </w:t>
      </w:r>
      <w:r w:rsidR="00B9314D" w:rsidRPr="00695485">
        <w:rPr>
          <w:sz w:val="20"/>
          <w:szCs w:val="20"/>
        </w:rPr>
        <w:t>........................................................</w:t>
      </w:r>
      <w:r w:rsidR="00B9314D" w:rsidRPr="00695485">
        <w:rPr>
          <w:b/>
          <w:sz w:val="20"/>
          <w:szCs w:val="20"/>
        </w:rPr>
        <w:t xml:space="preserve">                                             </w:t>
      </w:r>
      <w:r w:rsidR="00B9314D" w:rsidRPr="00695485">
        <w:rPr>
          <w:sz w:val="20"/>
          <w:szCs w:val="20"/>
        </w:rPr>
        <w:t xml:space="preserve">                                                                                                           </w:t>
      </w:r>
    </w:p>
    <w:p w:rsidR="005F1D21" w:rsidRDefault="00DE0355" w:rsidP="00DE0355">
      <w:pPr>
        <w:ind w:left="708"/>
        <w:jc w:val="both"/>
        <w:rPr>
          <w:sz w:val="22"/>
          <w:szCs w:val="22"/>
        </w:rPr>
      </w:pPr>
      <w:r>
        <w:rPr>
          <w:b/>
          <w:sz w:val="20"/>
          <w:szCs w:val="20"/>
        </w:rPr>
        <w:t xml:space="preserve">      </w:t>
      </w:r>
      <w:r w:rsidR="00CC050A">
        <w:rPr>
          <w:b/>
          <w:sz w:val="20"/>
          <w:szCs w:val="20"/>
        </w:rPr>
        <w:tab/>
      </w:r>
      <w:r w:rsidR="00500742" w:rsidRPr="00500742">
        <w:rPr>
          <w:sz w:val="22"/>
          <w:szCs w:val="22"/>
        </w:rPr>
        <w:t>objednáv</w:t>
      </w:r>
      <w:r w:rsidR="00CC050A" w:rsidRPr="00500742">
        <w:rPr>
          <w:sz w:val="22"/>
          <w:szCs w:val="22"/>
        </w:rPr>
        <w:t>ateľ</w:t>
      </w:r>
      <w:r w:rsidR="00CC050A">
        <w:rPr>
          <w:b/>
          <w:sz w:val="20"/>
          <w:szCs w:val="20"/>
        </w:rPr>
        <w:tab/>
      </w:r>
      <w:r w:rsidR="00CC050A">
        <w:rPr>
          <w:b/>
          <w:sz w:val="20"/>
          <w:szCs w:val="20"/>
        </w:rPr>
        <w:tab/>
      </w:r>
      <w:r w:rsidR="00054972">
        <w:rPr>
          <w:b/>
          <w:sz w:val="20"/>
          <w:szCs w:val="20"/>
        </w:rPr>
        <w:tab/>
      </w:r>
      <w:r w:rsidR="00054972">
        <w:rPr>
          <w:b/>
          <w:sz w:val="20"/>
          <w:szCs w:val="20"/>
        </w:rPr>
        <w:tab/>
      </w:r>
      <w:r w:rsidR="00054972">
        <w:rPr>
          <w:b/>
          <w:sz w:val="20"/>
          <w:szCs w:val="20"/>
        </w:rPr>
        <w:tab/>
      </w:r>
      <w:r>
        <w:rPr>
          <w:b/>
          <w:sz w:val="20"/>
          <w:szCs w:val="20"/>
        </w:rPr>
        <w:t xml:space="preserve">   </w:t>
      </w:r>
      <w:r>
        <w:rPr>
          <w:b/>
          <w:sz w:val="20"/>
          <w:szCs w:val="20"/>
        </w:rPr>
        <w:tab/>
      </w:r>
      <w:r w:rsidR="00500742">
        <w:rPr>
          <w:b/>
          <w:sz w:val="20"/>
          <w:szCs w:val="20"/>
        </w:rPr>
        <w:tab/>
      </w:r>
      <w:r w:rsidR="005F1D21" w:rsidRPr="00695485">
        <w:rPr>
          <w:b/>
          <w:sz w:val="20"/>
          <w:szCs w:val="20"/>
        </w:rPr>
        <w:t xml:space="preserve"> </w:t>
      </w:r>
      <w:r w:rsidR="005F1D21" w:rsidRPr="00500742">
        <w:rPr>
          <w:sz w:val="22"/>
          <w:szCs w:val="22"/>
        </w:rPr>
        <w:t>výkonný umelec</w:t>
      </w:r>
    </w:p>
    <w:p w:rsidR="009256AF" w:rsidRDefault="009256AF" w:rsidP="009256AF">
      <w:pPr>
        <w:ind w:left="708" w:firstLine="708"/>
        <w:jc w:val="both"/>
        <w:rPr>
          <w:i/>
          <w:sz w:val="20"/>
          <w:szCs w:val="20"/>
        </w:rPr>
      </w:pPr>
      <w:r w:rsidRPr="009256AF">
        <w:rPr>
          <w:i/>
          <w:sz w:val="20"/>
          <w:szCs w:val="20"/>
        </w:rPr>
        <w:t>Mgr. Daniela Tóthová</w:t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 w:rsidR="007C574C">
        <w:rPr>
          <w:i/>
          <w:sz w:val="20"/>
          <w:szCs w:val="20"/>
        </w:rPr>
        <w:t>Ildikó Kraicová</w:t>
      </w:r>
    </w:p>
    <w:p w:rsidR="009256AF" w:rsidRPr="009256AF" w:rsidRDefault="009256AF" w:rsidP="009256AF">
      <w:pPr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ab/>
        <w:t>Malokarpatská knižnica v Pezinku</w:t>
      </w:r>
    </w:p>
    <w:sectPr w:rsidR="009256AF" w:rsidRPr="009256AF" w:rsidSect="009D1E47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719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08A8" w:rsidRDefault="00BC08A8">
      <w:r>
        <w:separator/>
      </w:r>
    </w:p>
  </w:endnote>
  <w:endnote w:type="continuationSeparator" w:id="0">
    <w:p w:rsidR="00BC08A8" w:rsidRDefault="00BC08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68B1" w:rsidRDefault="00D317A9">
    <w:pPr>
      <w:pStyle w:val="Pta"/>
      <w:framePr w:wrap="around" w:vAnchor="text" w:hAnchor="margin" w:xAlign="center" w:y="1"/>
      <w:rPr>
        <w:rStyle w:val="slostrany"/>
      </w:rPr>
    </w:pPr>
    <w:r>
      <w:rPr>
        <w:rStyle w:val="slostrany"/>
      </w:rPr>
      <w:fldChar w:fldCharType="begin"/>
    </w:r>
    <w:r w:rsidR="003568B1"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:rsidR="003568B1" w:rsidRDefault="003568B1">
    <w:pPr>
      <w:pStyle w:val="Pt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68B1" w:rsidRDefault="00D317A9">
    <w:pPr>
      <w:pStyle w:val="Pta"/>
      <w:framePr w:wrap="around" w:vAnchor="text" w:hAnchor="margin" w:xAlign="center" w:y="1"/>
      <w:rPr>
        <w:rStyle w:val="slostrany"/>
      </w:rPr>
    </w:pPr>
    <w:r>
      <w:rPr>
        <w:rStyle w:val="slostrany"/>
      </w:rPr>
      <w:fldChar w:fldCharType="begin"/>
    </w:r>
    <w:r w:rsidR="003568B1"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 w:rsidR="005606BD">
      <w:rPr>
        <w:rStyle w:val="slostrany"/>
        <w:noProof/>
      </w:rPr>
      <w:t>3</w:t>
    </w:r>
    <w:r>
      <w:rPr>
        <w:rStyle w:val="slostrany"/>
      </w:rPr>
      <w:fldChar w:fldCharType="end"/>
    </w:r>
  </w:p>
  <w:p w:rsidR="003568B1" w:rsidRDefault="003568B1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08A8" w:rsidRDefault="00BC08A8">
      <w:r>
        <w:separator/>
      </w:r>
    </w:p>
  </w:footnote>
  <w:footnote w:type="continuationSeparator" w:id="0">
    <w:p w:rsidR="00BC08A8" w:rsidRDefault="00BC08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68B1" w:rsidRDefault="00D317A9">
    <w:pPr>
      <w:pStyle w:val="Hlavik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 w:rsidR="003568B1"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:rsidR="003568B1" w:rsidRDefault="003568B1">
    <w:pPr>
      <w:pStyle w:val="Hlavika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68B1" w:rsidRDefault="003568B1">
    <w:pPr>
      <w:pStyle w:val="Hlavika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193243"/>
    <w:multiLevelType w:val="singleLevel"/>
    <w:tmpl w:val="96F237DA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70F08FC"/>
    <w:multiLevelType w:val="hybridMultilevel"/>
    <w:tmpl w:val="6BEE22D2"/>
    <w:lvl w:ilvl="0" w:tplc="2A928EB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174CE4"/>
    <w:multiLevelType w:val="singleLevel"/>
    <w:tmpl w:val="9AD085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3" w15:restartNumberingAfterBreak="0">
    <w:nsid w:val="0E476642"/>
    <w:multiLevelType w:val="hybridMultilevel"/>
    <w:tmpl w:val="6846A42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5A52B0"/>
    <w:multiLevelType w:val="singleLevel"/>
    <w:tmpl w:val="0D6897D0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E7C53BB"/>
    <w:multiLevelType w:val="hybridMultilevel"/>
    <w:tmpl w:val="B94E6B64"/>
    <w:lvl w:ilvl="0" w:tplc="1562AF7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FEC3A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75EB2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26C91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4CBF8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F02FB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1B82E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954BC3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ACECA9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21071D"/>
    <w:multiLevelType w:val="multilevel"/>
    <w:tmpl w:val="DCA2E6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65359C"/>
    <w:multiLevelType w:val="multilevel"/>
    <w:tmpl w:val="EA58DE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3B248E8"/>
    <w:multiLevelType w:val="hybridMultilevel"/>
    <w:tmpl w:val="74229ABA"/>
    <w:lvl w:ilvl="0" w:tplc="0054D25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730358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C56AF6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992C6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D4EAB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5024B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BC0AC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E6E82D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470FE8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44559D4"/>
    <w:multiLevelType w:val="singleLevel"/>
    <w:tmpl w:val="94D41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10" w15:restartNumberingAfterBreak="0">
    <w:nsid w:val="191567FB"/>
    <w:multiLevelType w:val="hybridMultilevel"/>
    <w:tmpl w:val="680AA100"/>
    <w:lvl w:ilvl="0" w:tplc="2CE8122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5F66D9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4DC1AE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56239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3034D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1C08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1925E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F89C3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568021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9AB7BD4"/>
    <w:multiLevelType w:val="hybridMultilevel"/>
    <w:tmpl w:val="7C568296"/>
    <w:lvl w:ilvl="0" w:tplc="A2D678FA">
      <w:start w:val="1"/>
      <w:numFmt w:val="lowerLetter"/>
      <w:lvlText w:val="%1)"/>
      <w:lvlJc w:val="left"/>
      <w:pPr>
        <w:ind w:left="163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356" w:hanging="360"/>
      </w:pPr>
    </w:lvl>
    <w:lvl w:ilvl="2" w:tplc="041B001B" w:tentative="1">
      <w:start w:val="1"/>
      <w:numFmt w:val="lowerRoman"/>
      <w:lvlText w:val="%3."/>
      <w:lvlJc w:val="right"/>
      <w:pPr>
        <w:ind w:left="3076" w:hanging="180"/>
      </w:pPr>
    </w:lvl>
    <w:lvl w:ilvl="3" w:tplc="041B000F" w:tentative="1">
      <w:start w:val="1"/>
      <w:numFmt w:val="decimal"/>
      <w:lvlText w:val="%4."/>
      <w:lvlJc w:val="left"/>
      <w:pPr>
        <w:ind w:left="3796" w:hanging="360"/>
      </w:pPr>
    </w:lvl>
    <w:lvl w:ilvl="4" w:tplc="041B0019" w:tentative="1">
      <w:start w:val="1"/>
      <w:numFmt w:val="lowerLetter"/>
      <w:lvlText w:val="%5."/>
      <w:lvlJc w:val="left"/>
      <w:pPr>
        <w:ind w:left="4516" w:hanging="360"/>
      </w:pPr>
    </w:lvl>
    <w:lvl w:ilvl="5" w:tplc="041B001B" w:tentative="1">
      <w:start w:val="1"/>
      <w:numFmt w:val="lowerRoman"/>
      <w:lvlText w:val="%6."/>
      <w:lvlJc w:val="right"/>
      <w:pPr>
        <w:ind w:left="5236" w:hanging="180"/>
      </w:pPr>
    </w:lvl>
    <w:lvl w:ilvl="6" w:tplc="041B000F" w:tentative="1">
      <w:start w:val="1"/>
      <w:numFmt w:val="decimal"/>
      <w:lvlText w:val="%7."/>
      <w:lvlJc w:val="left"/>
      <w:pPr>
        <w:ind w:left="5956" w:hanging="360"/>
      </w:pPr>
    </w:lvl>
    <w:lvl w:ilvl="7" w:tplc="041B0019" w:tentative="1">
      <w:start w:val="1"/>
      <w:numFmt w:val="lowerLetter"/>
      <w:lvlText w:val="%8."/>
      <w:lvlJc w:val="left"/>
      <w:pPr>
        <w:ind w:left="6676" w:hanging="360"/>
      </w:pPr>
    </w:lvl>
    <w:lvl w:ilvl="8" w:tplc="041B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2" w15:restartNumberingAfterBreak="0">
    <w:nsid w:val="1C535BED"/>
    <w:multiLevelType w:val="singleLevel"/>
    <w:tmpl w:val="707CB8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13" w15:restartNumberingAfterBreak="0">
    <w:nsid w:val="20F332E7"/>
    <w:multiLevelType w:val="hybridMultilevel"/>
    <w:tmpl w:val="37E84502"/>
    <w:lvl w:ilvl="0" w:tplc="A79A68AE">
      <w:start w:val="1"/>
      <w:numFmt w:val="lowerLetter"/>
      <w:lvlText w:val="%1)"/>
      <w:lvlJc w:val="left"/>
      <w:pPr>
        <w:ind w:left="163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356" w:hanging="360"/>
      </w:pPr>
    </w:lvl>
    <w:lvl w:ilvl="2" w:tplc="041B001B" w:tentative="1">
      <w:start w:val="1"/>
      <w:numFmt w:val="lowerRoman"/>
      <w:lvlText w:val="%3."/>
      <w:lvlJc w:val="right"/>
      <w:pPr>
        <w:ind w:left="3076" w:hanging="180"/>
      </w:pPr>
    </w:lvl>
    <w:lvl w:ilvl="3" w:tplc="041B000F" w:tentative="1">
      <w:start w:val="1"/>
      <w:numFmt w:val="decimal"/>
      <w:lvlText w:val="%4."/>
      <w:lvlJc w:val="left"/>
      <w:pPr>
        <w:ind w:left="3796" w:hanging="360"/>
      </w:pPr>
    </w:lvl>
    <w:lvl w:ilvl="4" w:tplc="041B0019" w:tentative="1">
      <w:start w:val="1"/>
      <w:numFmt w:val="lowerLetter"/>
      <w:lvlText w:val="%5."/>
      <w:lvlJc w:val="left"/>
      <w:pPr>
        <w:ind w:left="4516" w:hanging="360"/>
      </w:pPr>
    </w:lvl>
    <w:lvl w:ilvl="5" w:tplc="041B001B" w:tentative="1">
      <w:start w:val="1"/>
      <w:numFmt w:val="lowerRoman"/>
      <w:lvlText w:val="%6."/>
      <w:lvlJc w:val="right"/>
      <w:pPr>
        <w:ind w:left="5236" w:hanging="180"/>
      </w:pPr>
    </w:lvl>
    <w:lvl w:ilvl="6" w:tplc="041B000F" w:tentative="1">
      <w:start w:val="1"/>
      <w:numFmt w:val="decimal"/>
      <w:lvlText w:val="%7."/>
      <w:lvlJc w:val="left"/>
      <w:pPr>
        <w:ind w:left="5956" w:hanging="360"/>
      </w:pPr>
    </w:lvl>
    <w:lvl w:ilvl="7" w:tplc="041B0019" w:tentative="1">
      <w:start w:val="1"/>
      <w:numFmt w:val="lowerLetter"/>
      <w:lvlText w:val="%8."/>
      <w:lvlJc w:val="left"/>
      <w:pPr>
        <w:ind w:left="6676" w:hanging="360"/>
      </w:pPr>
    </w:lvl>
    <w:lvl w:ilvl="8" w:tplc="041B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4" w15:restartNumberingAfterBreak="0">
    <w:nsid w:val="21C06FDC"/>
    <w:multiLevelType w:val="hybridMultilevel"/>
    <w:tmpl w:val="59AA3D0C"/>
    <w:lvl w:ilvl="0" w:tplc="77E03EB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4F4C09"/>
    <w:multiLevelType w:val="hybridMultilevel"/>
    <w:tmpl w:val="8C82BB02"/>
    <w:lvl w:ilvl="0" w:tplc="47AE552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20D97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8180E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78AB4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02AA3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8886F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841A7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F689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91C781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77C7E47"/>
    <w:multiLevelType w:val="hybridMultilevel"/>
    <w:tmpl w:val="56F69726"/>
    <w:lvl w:ilvl="0" w:tplc="2C2E6A9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2F17C8"/>
    <w:multiLevelType w:val="multilevel"/>
    <w:tmpl w:val="10D28862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9490E34"/>
    <w:multiLevelType w:val="hybridMultilevel"/>
    <w:tmpl w:val="BEC8A7B2"/>
    <w:lvl w:ilvl="0" w:tplc="DA70825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2A4E21B6"/>
    <w:multiLevelType w:val="singleLevel"/>
    <w:tmpl w:val="A6AE12A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20" w15:restartNumberingAfterBreak="0">
    <w:nsid w:val="31553B21"/>
    <w:multiLevelType w:val="hybridMultilevel"/>
    <w:tmpl w:val="9104B048"/>
    <w:lvl w:ilvl="0" w:tplc="3FCE2B5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85" w:hanging="360"/>
      </w:pPr>
    </w:lvl>
    <w:lvl w:ilvl="2" w:tplc="041B001B" w:tentative="1">
      <w:start w:val="1"/>
      <w:numFmt w:val="lowerRoman"/>
      <w:lvlText w:val="%3."/>
      <w:lvlJc w:val="right"/>
      <w:pPr>
        <w:ind w:left="2505" w:hanging="180"/>
      </w:pPr>
    </w:lvl>
    <w:lvl w:ilvl="3" w:tplc="041B000F" w:tentative="1">
      <w:start w:val="1"/>
      <w:numFmt w:val="decimal"/>
      <w:lvlText w:val="%4."/>
      <w:lvlJc w:val="left"/>
      <w:pPr>
        <w:ind w:left="3225" w:hanging="360"/>
      </w:pPr>
    </w:lvl>
    <w:lvl w:ilvl="4" w:tplc="041B0019" w:tentative="1">
      <w:start w:val="1"/>
      <w:numFmt w:val="lowerLetter"/>
      <w:lvlText w:val="%5."/>
      <w:lvlJc w:val="left"/>
      <w:pPr>
        <w:ind w:left="3945" w:hanging="360"/>
      </w:pPr>
    </w:lvl>
    <w:lvl w:ilvl="5" w:tplc="041B001B" w:tentative="1">
      <w:start w:val="1"/>
      <w:numFmt w:val="lowerRoman"/>
      <w:lvlText w:val="%6."/>
      <w:lvlJc w:val="right"/>
      <w:pPr>
        <w:ind w:left="4665" w:hanging="180"/>
      </w:pPr>
    </w:lvl>
    <w:lvl w:ilvl="6" w:tplc="041B000F" w:tentative="1">
      <w:start w:val="1"/>
      <w:numFmt w:val="decimal"/>
      <w:lvlText w:val="%7."/>
      <w:lvlJc w:val="left"/>
      <w:pPr>
        <w:ind w:left="5385" w:hanging="360"/>
      </w:pPr>
    </w:lvl>
    <w:lvl w:ilvl="7" w:tplc="041B0019" w:tentative="1">
      <w:start w:val="1"/>
      <w:numFmt w:val="lowerLetter"/>
      <w:lvlText w:val="%8."/>
      <w:lvlJc w:val="left"/>
      <w:pPr>
        <w:ind w:left="6105" w:hanging="360"/>
      </w:pPr>
    </w:lvl>
    <w:lvl w:ilvl="8" w:tplc="041B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1" w15:restartNumberingAfterBreak="0">
    <w:nsid w:val="31A84964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32465B05"/>
    <w:multiLevelType w:val="hybridMultilevel"/>
    <w:tmpl w:val="59AA3D0C"/>
    <w:lvl w:ilvl="0" w:tplc="77E03EB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38D609A"/>
    <w:multiLevelType w:val="hybridMultilevel"/>
    <w:tmpl w:val="6BEE22D2"/>
    <w:lvl w:ilvl="0" w:tplc="2A928EB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B100C6C"/>
    <w:multiLevelType w:val="singleLevel"/>
    <w:tmpl w:val="707CB8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25" w15:restartNumberingAfterBreak="0">
    <w:nsid w:val="3F7A6A66"/>
    <w:multiLevelType w:val="multilevel"/>
    <w:tmpl w:val="3E8E4F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entative="1">
      <w:start w:val="1"/>
      <w:numFmt w:val="lowerLetter"/>
      <w:lvlText w:val="%2."/>
      <w:lvlJc w:val="left"/>
      <w:pPr>
        <w:ind w:left="1506" w:hanging="360"/>
      </w:pPr>
    </w:lvl>
    <w:lvl w:ilvl="2" w:tentative="1">
      <w:start w:val="1"/>
      <w:numFmt w:val="lowerRoman"/>
      <w:lvlText w:val="%3."/>
      <w:lvlJc w:val="right"/>
      <w:pPr>
        <w:ind w:left="2226" w:hanging="180"/>
      </w:pPr>
    </w:lvl>
    <w:lvl w:ilvl="3" w:tentative="1">
      <w:start w:val="1"/>
      <w:numFmt w:val="decimal"/>
      <w:lvlText w:val="%4."/>
      <w:lvlJc w:val="left"/>
      <w:pPr>
        <w:ind w:left="2946" w:hanging="360"/>
      </w:pPr>
    </w:lvl>
    <w:lvl w:ilvl="4" w:tentative="1">
      <w:start w:val="1"/>
      <w:numFmt w:val="lowerLetter"/>
      <w:lvlText w:val="%5."/>
      <w:lvlJc w:val="left"/>
      <w:pPr>
        <w:ind w:left="3666" w:hanging="360"/>
      </w:pPr>
    </w:lvl>
    <w:lvl w:ilvl="5" w:tentative="1">
      <w:start w:val="1"/>
      <w:numFmt w:val="lowerRoman"/>
      <w:lvlText w:val="%6."/>
      <w:lvlJc w:val="right"/>
      <w:pPr>
        <w:ind w:left="4386" w:hanging="180"/>
      </w:pPr>
    </w:lvl>
    <w:lvl w:ilvl="6" w:tentative="1">
      <w:start w:val="1"/>
      <w:numFmt w:val="decimal"/>
      <w:lvlText w:val="%7."/>
      <w:lvlJc w:val="left"/>
      <w:pPr>
        <w:ind w:left="5106" w:hanging="360"/>
      </w:pPr>
    </w:lvl>
    <w:lvl w:ilvl="7" w:tentative="1">
      <w:start w:val="1"/>
      <w:numFmt w:val="lowerLetter"/>
      <w:lvlText w:val="%8."/>
      <w:lvlJc w:val="left"/>
      <w:pPr>
        <w:ind w:left="5826" w:hanging="360"/>
      </w:pPr>
    </w:lvl>
    <w:lvl w:ilvl="8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4A87531F"/>
    <w:multiLevelType w:val="multilevel"/>
    <w:tmpl w:val="DCA2E6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E2E7445"/>
    <w:multiLevelType w:val="hybridMultilevel"/>
    <w:tmpl w:val="44C83080"/>
    <w:lvl w:ilvl="0" w:tplc="F788B68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FE0E7C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720BA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88640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CAE98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3CA0A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A869B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0474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D5A935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311082B"/>
    <w:multiLevelType w:val="hybridMultilevel"/>
    <w:tmpl w:val="F302589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2B564E"/>
    <w:multiLevelType w:val="hybridMultilevel"/>
    <w:tmpl w:val="64E8AB92"/>
    <w:lvl w:ilvl="0" w:tplc="9F2846E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3D2C0C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D585D1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280F5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432DB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E654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906BE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A2AD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05E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E0C4F61"/>
    <w:multiLevelType w:val="singleLevel"/>
    <w:tmpl w:val="94D41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31" w15:restartNumberingAfterBreak="0">
    <w:nsid w:val="5F7B3408"/>
    <w:multiLevelType w:val="multilevel"/>
    <w:tmpl w:val="945AB11E"/>
    <w:lvl w:ilvl="0">
      <w:start w:val="2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1D73F4E"/>
    <w:multiLevelType w:val="hybridMultilevel"/>
    <w:tmpl w:val="9CDE5F3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F0615E"/>
    <w:multiLevelType w:val="hybridMultilevel"/>
    <w:tmpl w:val="59AA3D0C"/>
    <w:lvl w:ilvl="0" w:tplc="77E03EB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32C5C2D"/>
    <w:multiLevelType w:val="singleLevel"/>
    <w:tmpl w:val="B8B0C4B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35" w15:restartNumberingAfterBreak="0">
    <w:nsid w:val="63405CA8"/>
    <w:multiLevelType w:val="singleLevel"/>
    <w:tmpl w:val="A09CEF74"/>
    <w:lvl w:ilvl="0">
      <w:start w:val="7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511166C"/>
    <w:multiLevelType w:val="singleLevel"/>
    <w:tmpl w:val="9AD085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37" w15:restartNumberingAfterBreak="0">
    <w:nsid w:val="6A463CFD"/>
    <w:multiLevelType w:val="hybridMultilevel"/>
    <w:tmpl w:val="41608FEC"/>
    <w:lvl w:ilvl="0" w:tplc="39EA531E">
      <w:start w:val="1"/>
      <w:numFmt w:val="decimal"/>
      <w:lvlText w:val="%1."/>
      <w:lvlJc w:val="left"/>
      <w:pPr>
        <w:tabs>
          <w:tab w:val="num" w:pos="0"/>
        </w:tabs>
        <w:ind w:left="0" w:hanging="540"/>
      </w:pPr>
    </w:lvl>
    <w:lvl w:ilvl="1" w:tplc="041B0019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1B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B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B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B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B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B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B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8" w15:restartNumberingAfterBreak="0">
    <w:nsid w:val="6AFD28AE"/>
    <w:multiLevelType w:val="singleLevel"/>
    <w:tmpl w:val="532E615E"/>
    <w:lvl w:ilvl="0">
      <w:start w:val="1"/>
      <w:numFmt w:val="lowerLetter"/>
      <w:lvlText w:val="%1)"/>
      <w:lvlJc w:val="left"/>
      <w:pPr>
        <w:tabs>
          <w:tab w:val="num" w:pos="1636"/>
        </w:tabs>
        <w:ind w:left="1636" w:hanging="360"/>
      </w:pPr>
      <w:rPr>
        <w:b w:val="0"/>
        <w:i w:val="0"/>
      </w:rPr>
    </w:lvl>
  </w:abstractNum>
  <w:abstractNum w:abstractNumId="39" w15:restartNumberingAfterBreak="0">
    <w:nsid w:val="6BCD53EC"/>
    <w:multiLevelType w:val="hybridMultilevel"/>
    <w:tmpl w:val="6408FDB0"/>
    <w:lvl w:ilvl="0" w:tplc="3D20627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70791F16"/>
    <w:multiLevelType w:val="hybridMultilevel"/>
    <w:tmpl w:val="00A06E9A"/>
    <w:lvl w:ilvl="0" w:tplc="3AF40C3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5F7C786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2FA38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C6A15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DA3B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DE76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F2620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C7A5EB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8BA7C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1EF28AB"/>
    <w:multiLevelType w:val="multilevel"/>
    <w:tmpl w:val="EFEE1E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ahoma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43E4862"/>
    <w:multiLevelType w:val="multilevel"/>
    <w:tmpl w:val="5C721012"/>
    <w:lvl w:ilvl="0">
      <w:start w:val="1"/>
      <w:numFmt w:val="decimal"/>
      <w:lvlText w:val="%1."/>
      <w:lvlJc w:val="left"/>
      <w:pPr>
        <w:tabs>
          <w:tab w:val="num" w:pos="1037"/>
        </w:tabs>
        <w:ind w:left="1020" w:hanging="34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120"/>
        </w:tabs>
        <w:ind w:left="21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840"/>
        </w:tabs>
        <w:ind w:left="2840" w:hanging="180"/>
      </w:pPr>
    </w:lvl>
    <w:lvl w:ilvl="3" w:tentative="1">
      <w:start w:val="1"/>
      <w:numFmt w:val="decimal"/>
      <w:lvlText w:val="%4."/>
      <w:lvlJc w:val="left"/>
      <w:pPr>
        <w:tabs>
          <w:tab w:val="num" w:pos="3560"/>
        </w:tabs>
        <w:ind w:left="35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280"/>
        </w:tabs>
        <w:ind w:left="42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00"/>
        </w:tabs>
        <w:ind w:left="5000" w:hanging="180"/>
      </w:pPr>
    </w:lvl>
    <w:lvl w:ilvl="6" w:tentative="1">
      <w:start w:val="1"/>
      <w:numFmt w:val="decimal"/>
      <w:lvlText w:val="%7."/>
      <w:lvlJc w:val="left"/>
      <w:pPr>
        <w:tabs>
          <w:tab w:val="num" w:pos="5720"/>
        </w:tabs>
        <w:ind w:left="57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40"/>
        </w:tabs>
        <w:ind w:left="64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160"/>
        </w:tabs>
        <w:ind w:left="7160" w:hanging="180"/>
      </w:pPr>
    </w:lvl>
  </w:abstractNum>
  <w:abstractNum w:abstractNumId="43" w15:restartNumberingAfterBreak="0">
    <w:nsid w:val="794C281D"/>
    <w:multiLevelType w:val="hybridMultilevel"/>
    <w:tmpl w:val="7C568296"/>
    <w:lvl w:ilvl="0" w:tplc="A2D678FA">
      <w:start w:val="1"/>
      <w:numFmt w:val="lowerLetter"/>
      <w:lvlText w:val="%1)"/>
      <w:lvlJc w:val="left"/>
      <w:pPr>
        <w:ind w:left="163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356" w:hanging="360"/>
      </w:pPr>
    </w:lvl>
    <w:lvl w:ilvl="2" w:tplc="041B001B" w:tentative="1">
      <w:start w:val="1"/>
      <w:numFmt w:val="lowerRoman"/>
      <w:lvlText w:val="%3."/>
      <w:lvlJc w:val="right"/>
      <w:pPr>
        <w:ind w:left="3076" w:hanging="180"/>
      </w:pPr>
    </w:lvl>
    <w:lvl w:ilvl="3" w:tplc="041B000F" w:tentative="1">
      <w:start w:val="1"/>
      <w:numFmt w:val="decimal"/>
      <w:lvlText w:val="%4."/>
      <w:lvlJc w:val="left"/>
      <w:pPr>
        <w:ind w:left="3796" w:hanging="360"/>
      </w:pPr>
    </w:lvl>
    <w:lvl w:ilvl="4" w:tplc="041B0019" w:tentative="1">
      <w:start w:val="1"/>
      <w:numFmt w:val="lowerLetter"/>
      <w:lvlText w:val="%5."/>
      <w:lvlJc w:val="left"/>
      <w:pPr>
        <w:ind w:left="4516" w:hanging="360"/>
      </w:pPr>
    </w:lvl>
    <w:lvl w:ilvl="5" w:tplc="041B001B" w:tentative="1">
      <w:start w:val="1"/>
      <w:numFmt w:val="lowerRoman"/>
      <w:lvlText w:val="%6."/>
      <w:lvlJc w:val="right"/>
      <w:pPr>
        <w:ind w:left="5236" w:hanging="180"/>
      </w:pPr>
    </w:lvl>
    <w:lvl w:ilvl="6" w:tplc="041B000F" w:tentative="1">
      <w:start w:val="1"/>
      <w:numFmt w:val="decimal"/>
      <w:lvlText w:val="%7."/>
      <w:lvlJc w:val="left"/>
      <w:pPr>
        <w:ind w:left="5956" w:hanging="360"/>
      </w:pPr>
    </w:lvl>
    <w:lvl w:ilvl="7" w:tplc="041B0019" w:tentative="1">
      <w:start w:val="1"/>
      <w:numFmt w:val="lowerLetter"/>
      <w:lvlText w:val="%8."/>
      <w:lvlJc w:val="left"/>
      <w:pPr>
        <w:ind w:left="6676" w:hanging="360"/>
      </w:pPr>
    </w:lvl>
    <w:lvl w:ilvl="8" w:tplc="041B001B" w:tentative="1">
      <w:start w:val="1"/>
      <w:numFmt w:val="lowerRoman"/>
      <w:lvlText w:val="%9."/>
      <w:lvlJc w:val="right"/>
      <w:pPr>
        <w:ind w:left="7396" w:hanging="180"/>
      </w:pPr>
    </w:lvl>
  </w:abstractNum>
  <w:num w:numId="1">
    <w:abstractNumId w:val="8"/>
  </w:num>
  <w:num w:numId="2">
    <w:abstractNumId w:val="10"/>
  </w:num>
  <w:num w:numId="3">
    <w:abstractNumId w:val="6"/>
  </w:num>
  <w:num w:numId="4">
    <w:abstractNumId w:val="17"/>
  </w:num>
  <w:num w:numId="5">
    <w:abstractNumId w:val="27"/>
  </w:num>
  <w:num w:numId="6">
    <w:abstractNumId w:val="5"/>
  </w:num>
  <w:num w:numId="7">
    <w:abstractNumId w:val="15"/>
  </w:num>
  <w:num w:numId="8">
    <w:abstractNumId w:val="29"/>
  </w:num>
  <w:num w:numId="9">
    <w:abstractNumId w:val="40"/>
  </w:num>
  <w:num w:numId="10">
    <w:abstractNumId w:val="25"/>
  </w:num>
  <w:num w:numId="11">
    <w:abstractNumId w:val="0"/>
  </w:num>
  <w:num w:numId="12">
    <w:abstractNumId w:val="35"/>
  </w:num>
  <w:num w:numId="13">
    <w:abstractNumId w:val="36"/>
  </w:num>
  <w:num w:numId="14">
    <w:abstractNumId w:val="38"/>
  </w:num>
  <w:num w:numId="15">
    <w:abstractNumId w:val="31"/>
  </w:num>
  <w:num w:numId="16">
    <w:abstractNumId w:val="24"/>
  </w:num>
  <w:num w:numId="17">
    <w:abstractNumId w:val="42"/>
  </w:num>
  <w:num w:numId="18">
    <w:abstractNumId w:val="26"/>
  </w:num>
  <w:num w:numId="19">
    <w:abstractNumId w:val="2"/>
  </w:num>
  <w:num w:numId="20">
    <w:abstractNumId w:val="7"/>
  </w:num>
  <w:num w:numId="21">
    <w:abstractNumId w:val="9"/>
  </w:num>
  <w:num w:numId="22">
    <w:abstractNumId w:val="12"/>
  </w:num>
  <w:num w:numId="23">
    <w:abstractNumId w:val="41"/>
  </w:num>
  <w:num w:numId="24">
    <w:abstractNumId w:val="21"/>
  </w:num>
  <w:num w:numId="25">
    <w:abstractNumId w:val="19"/>
  </w:num>
  <w:num w:numId="26">
    <w:abstractNumId w:val="30"/>
  </w:num>
  <w:num w:numId="27">
    <w:abstractNumId w:val="34"/>
  </w:num>
  <w:num w:numId="28">
    <w:abstractNumId w:val="4"/>
  </w:num>
  <w:num w:numId="29">
    <w:abstractNumId w:val="39"/>
  </w:num>
  <w:num w:numId="30">
    <w:abstractNumId w:val="18"/>
  </w:num>
  <w:num w:numId="31">
    <w:abstractNumId w:val="3"/>
  </w:num>
  <w:num w:numId="32">
    <w:abstractNumId w:val="32"/>
  </w:num>
  <w:num w:numId="33">
    <w:abstractNumId w:val="23"/>
  </w:num>
  <w:num w:numId="34">
    <w:abstractNumId w:val="28"/>
  </w:num>
  <w:num w:numId="35">
    <w:abstractNumId w:val="43"/>
  </w:num>
  <w:num w:numId="36">
    <w:abstractNumId w:val="13"/>
  </w:num>
  <w:num w:numId="37">
    <w:abstractNumId w:val="14"/>
  </w:num>
  <w:num w:numId="38">
    <w:abstractNumId w:val="20"/>
  </w:num>
  <w:num w:numId="39">
    <w:abstractNumId w:val="16"/>
  </w:num>
  <w:num w:numId="40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3"/>
  </w:num>
  <w:num w:numId="42">
    <w:abstractNumId w:val="1"/>
  </w:num>
  <w:num w:numId="43">
    <w:abstractNumId w:val="11"/>
  </w:num>
  <w:num w:numId="4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0711"/>
    <w:rsid w:val="0001697E"/>
    <w:rsid w:val="00017C6C"/>
    <w:rsid w:val="00035F45"/>
    <w:rsid w:val="0003631F"/>
    <w:rsid w:val="000446B5"/>
    <w:rsid w:val="00054972"/>
    <w:rsid w:val="000D0A90"/>
    <w:rsid w:val="000E25B6"/>
    <w:rsid w:val="001229E4"/>
    <w:rsid w:val="00123CE9"/>
    <w:rsid w:val="00161DB4"/>
    <w:rsid w:val="001928B1"/>
    <w:rsid w:val="001A7C40"/>
    <w:rsid w:val="001B6E4A"/>
    <w:rsid w:val="001C3951"/>
    <w:rsid w:val="001D0711"/>
    <w:rsid w:val="001F78E0"/>
    <w:rsid w:val="002640EF"/>
    <w:rsid w:val="00282369"/>
    <w:rsid w:val="002B3775"/>
    <w:rsid w:val="002B6385"/>
    <w:rsid w:val="002C036A"/>
    <w:rsid w:val="002C1566"/>
    <w:rsid w:val="002D71B9"/>
    <w:rsid w:val="002F4FAC"/>
    <w:rsid w:val="002F507D"/>
    <w:rsid w:val="00304CED"/>
    <w:rsid w:val="003072CC"/>
    <w:rsid w:val="00324652"/>
    <w:rsid w:val="003300EE"/>
    <w:rsid w:val="00356087"/>
    <w:rsid w:val="003568B1"/>
    <w:rsid w:val="003861A7"/>
    <w:rsid w:val="003B2F03"/>
    <w:rsid w:val="003C4BE6"/>
    <w:rsid w:val="003D25BA"/>
    <w:rsid w:val="003E6C1F"/>
    <w:rsid w:val="003F25E3"/>
    <w:rsid w:val="00400349"/>
    <w:rsid w:val="004218FB"/>
    <w:rsid w:val="004233AB"/>
    <w:rsid w:val="00492076"/>
    <w:rsid w:val="004A463D"/>
    <w:rsid w:val="004A5C4C"/>
    <w:rsid w:val="004B216D"/>
    <w:rsid w:val="004C5A90"/>
    <w:rsid w:val="00500742"/>
    <w:rsid w:val="00511A3D"/>
    <w:rsid w:val="005606BD"/>
    <w:rsid w:val="005723C7"/>
    <w:rsid w:val="00574099"/>
    <w:rsid w:val="005D53FA"/>
    <w:rsid w:val="005E5FBC"/>
    <w:rsid w:val="005F1D21"/>
    <w:rsid w:val="00632094"/>
    <w:rsid w:val="006673A7"/>
    <w:rsid w:val="00695485"/>
    <w:rsid w:val="006B0551"/>
    <w:rsid w:val="006C2F9F"/>
    <w:rsid w:val="006D1F63"/>
    <w:rsid w:val="00797F0F"/>
    <w:rsid w:val="007B0CB6"/>
    <w:rsid w:val="007B28B8"/>
    <w:rsid w:val="007C574C"/>
    <w:rsid w:val="00801EF5"/>
    <w:rsid w:val="00822501"/>
    <w:rsid w:val="00853FA8"/>
    <w:rsid w:val="00881F45"/>
    <w:rsid w:val="008A746F"/>
    <w:rsid w:val="008B2CF7"/>
    <w:rsid w:val="008B6557"/>
    <w:rsid w:val="008C6862"/>
    <w:rsid w:val="00902224"/>
    <w:rsid w:val="00924048"/>
    <w:rsid w:val="009256AF"/>
    <w:rsid w:val="009B4C01"/>
    <w:rsid w:val="009D1E47"/>
    <w:rsid w:val="00A00B6B"/>
    <w:rsid w:val="00A015BC"/>
    <w:rsid w:val="00A017B0"/>
    <w:rsid w:val="00A04C63"/>
    <w:rsid w:val="00A1305A"/>
    <w:rsid w:val="00A45062"/>
    <w:rsid w:val="00A476EC"/>
    <w:rsid w:val="00A512CF"/>
    <w:rsid w:val="00A51D45"/>
    <w:rsid w:val="00AA6A0A"/>
    <w:rsid w:val="00AA722B"/>
    <w:rsid w:val="00AB63F0"/>
    <w:rsid w:val="00AE6D42"/>
    <w:rsid w:val="00AF39F6"/>
    <w:rsid w:val="00B42C40"/>
    <w:rsid w:val="00B463B4"/>
    <w:rsid w:val="00B5398F"/>
    <w:rsid w:val="00B61CD1"/>
    <w:rsid w:val="00B9314D"/>
    <w:rsid w:val="00B94B1E"/>
    <w:rsid w:val="00BA75CC"/>
    <w:rsid w:val="00BB6AAF"/>
    <w:rsid w:val="00BC08A8"/>
    <w:rsid w:val="00C03A56"/>
    <w:rsid w:val="00C2040C"/>
    <w:rsid w:val="00C2345E"/>
    <w:rsid w:val="00C85A9A"/>
    <w:rsid w:val="00C87E50"/>
    <w:rsid w:val="00CC050A"/>
    <w:rsid w:val="00CC46C9"/>
    <w:rsid w:val="00CD709B"/>
    <w:rsid w:val="00D02201"/>
    <w:rsid w:val="00D1202C"/>
    <w:rsid w:val="00D25182"/>
    <w:rsid w:val="00D27651"/>
    <w:rsid w:val="00D317A9"/>
    <w:rsid w:val="00D34048"/>
    <w:rsid w:val="00D622D7"/>
    <w:rsid w:val="00D8578F"/>
    <w:rsid w:val="00D96C3E"/>
    <w:rsid w:val="00DB609E"/>
    <w:rsid w:val="00DC4CF7"/>
    <w:rsid w:val="00DE0355"/>
    <w:rsid w:val="00E04737"/>
    <w:rsid w:val="00E17F38"/>
    <w:rsid w:val="00E2694B"/>
    <w:rsid w:val="00E322A8"/>
    <w:rsid w:val="00E476F5"/>
    <w:rsid w:val="00E56BC1"/>
    <w:rsid w:val="00E80C86"/>
    <w:rsid w:val="00ED0C2F"/>
    <w:rsid w:val="00F17DE2"/>
    <w:rsid w:val="00F407DF"/>
    <w:rsid w:val="00F56B04"/>
    <w:rsid w:val="00FA73F2"/>
    <w:rsid w:val="00FB1A62"/>
    <w:rsid w:val="00FC61D3"/>
    <w:rsid w:val="00FE13A2"/>
    <w:rsid w:val="00FE6A00"/>
    <w:rsid w:val="00FF0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22C1203-1A04-4E4A-917F-D9CBA19A7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9D1E47"/>
    <w:rPr>
      <w:sz w:val="24"/>
      <w:szCs w:val="24"/>
    </w:rPr>
  </w:style>
  <w:style w:type="paragraph" w:styleId="Nadpis1">
    <w:name w:val="heading 1"/>
    <w:basedOn w:val="Normlny"/>
    <w:next w:val="Normlny"/>
    <w:qFormat/>
    <w:rsid w:val="009D1E47"/>
    <w:pPr>
      <w:keepNext/>
      <w:jc w:val="center"/>
      <w:outlineLvl w:val="0"/>
    </w:pPr>
    <w:rPr>
      <w:b/>
      <w:bCs/>
      <w:sz w:val="32"/>
    </w:rPr>
  </w:style>
  <w:style w:type="paragraph" w:styleId="Nadpis2">
    <w:name w:val="heading 2"/>
    <w:basedOn w:val="Normlny"/>
    <w:next w:val="Normlny"/>
    <w:qFormat/>
    <w:rsid w:val="009D1E47"/>
    <w:pPr>
      <w:keepNext/>
      <w:ind w:left="360"/>
      <w:jc w:val="center"/>
      <w:outlineLvl w:val="1"/>
    </w:pPr>
    <w:rPr>
      <w:b/>
      <w:bCs/>
    </w:rPr>
  </w:style>
  <w:style w:type="paragraph" w:styleId="Nadpis3">
    <w:name w:val="heading 3"/>
    <w:basedOn w:val="Normlny"/>
    <w:next w:val="Normlny"/>
    <w:qFormat/>
    <w:rsid w:val="009D1E47"/>
    <w:pPr>
      <w:keepNext/>
      <w:jc w:val="center"/>
      <w:outlineLvl w:val="2"/>
    </w:pPr>
    <w:rPr>
      <w:rFonts w:ascii="Arial Narrow" w:hAnsi="Arial Narrow"/>
      <w:b/>
      <w:bCs/>
      <w:sz w:val="2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semiHidden/>
    <w:rsid w:val="009D1E47"/>
    <w:pPr>
      <w:jc w:val="center"/>
    </w:pPr>
    <w:rPr>
      <w:b/>
      <w:bCs/>
      <w:sz w:val="28"/>
    </w:rPr>
  </w:style>
  <w:style w:type="paragraph" w:styleId="Hlavika">
    <w:name w:val="header"/>
    <w:basedOn w:val="Normlny"/>
    <w:semiHidden/>
    <w:rsid w:val="009D1E47"/>
    <w:pPr>
      <w:tabs>
        <w:tab w:val="center" w:pos="4536"/>
        <w:tab w:val="right" w:pos="9072"/>
      </w:tabs>
      <w:spacing w:line="480" w:lineRule="auto"/>
    </w:pPr>
    <w:rPr>
      <w:rFonts w:ascii="Arial" w:hAnsi="Arial"/>
      <w:sz w:val="28"/>
      <w:lang w:val="cs-CZ" w:eastAsia="cs-CZ"/>
    </w:rPr>
  </w:style>
  <w:style w:type="character" w:styleId="slostrany">
    <w:name w:val="page number"/>
    <w:basedOn w:val="Predvolenpsmoodseku"/>
    <w:semiHidden/>
    <w:rsid w:val="009D1E47"/>
  </w:style>
  <w:style w:type="paragraph" w:styleId="Pta">
    <w:name w:val="footer"/>
    <w:basedOn w:val="Normlny"/>
    <w:semiHidden/>
    <w:rsid w:val="009D1E47"/>
    <w:pPr>
      <w:tabs>
        <w:tab w:val="center" w:pos="4252"/>
        <w:tab w:val="right" w:pos="8504"/>
      </w:tabs>
    </w:pPr>
  </w:style>
  <w:style w:type="paragraph" w:styleId="Zarkazkladnhotextu">
    <w:name w:val="Body Text Indent"/>
    <w:basedOn w:val="Normlny"/>
    <w:semiHidden/>
    <w:rsid w:val="009D1E47"/>
    <w:pPr>
      <w:ind w:left="720" w:hanging="294"/>
      <w:jc w:val="both"/>
    </w:pPr>
    <w:rPr>
      <w:rFonts w:ascii="Tahoma" w:hAnsi="Tahoma" w:cs="Tahoma"/>
      <w:sz w:val="20"/>
      <w:szCs w:val="20"/>
    </w:rPr>
  </w:style>
  <w:style w:type="paragraph" w:customStyle="1" w:styleId="F2-ZkladnText">
    <w:name w:val="F2-ZákladnýText"/>
    <w:basedOn w:val="Normlny"/>
    <w:rsid w:val="009D1E47"/>
    <w:pPr>
      <w:jc w:val="both"/>
    </w:pPr>
  </w:style>
  <w:style w:type="paragraph" w:styleId="truktradokumentu">
    <w:name w:val="Document Map"/>
    <w:basedOn w:val="Normlny"/>
    <w:semiHidden/>
    <w:rsid w:val="009D1E47"/>
    <w:pPr>
      <w:shd w:val="clear" w:color="auto" w:fill="000080"/>
    </w:pPr>
    <w:rPr>
      <w:rFonts w:ascii="Tahoma" w:hAnsi="Tahoma"/>
    </w:rPr>
  </w:style>
  <w:style w:type="paragraph" w:styleId="Zarkazkladnhotextu2">
    <w:name w:val="Body Text Indent 2"/>
    <w:basedOn w:val="Normlny"/>
    <w:semiHidden/>
    <w:rsid w:val="009D1E47"/>
    <w:pPr>
      <w:spacing w:after="120" w:line="480" w:lineRule="auto"/>
      <w:ind w:left="283"/>
    </w:pPr>
    <w:rPr>
      <w:lang w:val="cs-CZ"/>
    </w:rPr>
  </w:style>
  <w:style w:type="paragraph" w:styleId="Bezriadkovania">
    <w:name w:val="No Spacing"/>
    <w:uiPriority w:val="1"/>
    <w:qFormat/>
    <w:rsid w:val="00C2345E"/>
    <w:rPr>
      <w:sz w:val="24"/>
      <w:szCs w:val="24"/>
    </w:rPr>
  </w:style>
  <w:style w:type="paragraph" w:styleId="Odsekzoznamu">
    <w:name w:val="List Paragraph"/>
    <w:basedOn w:val="Normlny"/>
    <w:uiPriority w:val="34"/>
    <w:qFormat/>
    <w:rsid w:val="006C2F9F"/>
    <w:pPr>
      <w:ind w:left="708"/>
    </w:pPr>
  </w:style>
  <w:style w:type="character" w:styleId="Hypertextovprepojenie">
    <w:name w:val="Hyperlink"/>
    <w:basedOn w:val="Predvolenpsmoodseku"/>
    <w:uiPriority w:val="99"/>
    <w:semiHidden/>
    <w:unhideWhenUsed/>
    <w:rsid w:val="00FE6A00"/>
    <w:rPr>
      <w:color w:val="0000FF"/>
      <w:u w:val="single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054972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054972"/>
    <w:rPr>
      <w:rFonts w:ascii="Segoe UI" w:hAnsi="Segoe UI" w:cs="Segoe UI"/>
      <w:sz w:val="18"/>
      <w:szCs w:val="18"/>
    </w:rPr>
  </w:style>
  <w:style w:type="paragraph" w:styleId="Normlnywebov">
    <w:name w:val="Normal (Web)"/>
    <w:basedOn w:val="Normlny"/>
    <w:uiPriority w:val="99"/>
    <w:semiHidden/>
    <w:unhideWhenUsed/>
    <w:rsid w:val="00054972"/>
    <w:pPr>
      <w:spacing w:before="100" w:beforeAutospacing="1" w:after="100" w:afterAutospacing="1"/>
    </w:pPr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12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5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Application%20Data\Microsoft\&#352;ablony\V&#352;MU-ZmluvaNaUmV&#253;kon2004.dot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VŠMU-ZmluvaNaUmVýkon2004</Template>
  <TotalTime>5209</TotalTime>
  <Pages>3</Pages>
  <Words>925</Words>
  <Characters>5277</Characters>
  <Application>Microsoft Office Word</Application>
  <DocSecurity>0</DocSecurity>
  <Lines>43</Lines>
  <Paragraphs>12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>Zmluva o vytvorení umeleckého výkonu a udelení licencie na jeho použitie</vt:lpstr>
      <vt:lpstr>Zmluva o vytvorení umeleckého výkonu a udelení licencie na jeho použitie</vt:lpstr>
    </vt:vector>
  </TitlesOfParts>
  <Company>vsmu</Company>
  <LinksUpToDate>false</LinksUpToDate>
  <CharactersWithSpaces>6190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Zmluva o vytvorení umeleckého výkonu a udelení licencie na jeho použitie</dc:title>
  <dc:subject>FTF VŠMU - výkonný umelec</dc:subject>
  <dc:creator>JUDr. Mária Moravčíková</dc:creator>
  <cp:keywords/>
  <cp:lastModifiedBy>Marian Blanarik</cp:lastModifiedBy>
  <cp:revision>16</cp:revision>
  <cp:lastPrinted>2017-06-22T08:25:00Z</cp:lastPrinted>
  <dcterms:created xsi:type="dcterms:W3CDTF">2016-07-17T17:44:00Z</dcterms:created>
  <dcterms:modified xsi:type="dcterms:W3CDTF">2017-06-28T13:52:00Z</dcterms:modified>
</cp:coreProperties>
</file>