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F05B8" w:rsidRPr="00FF05B8" w:rsidRDefault="00FF05B8" w:rsidP="00FF05B8">
      <w:pPr>
        <w:pStyle w:val="Nadpis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  <w:szCs w:val="28"/>
        </w:rPr>
      </w:pPr>
      <w:r w:rsidRPr="00FF05B8">
        <w:rPr>
          <w:sz w:val="28"/>
          <w:szCs w:val="28"/>
        </w:rPr>
        <w:t xml:space="preserve">Zmluva </w:t>
      </w:r>
      <w:r w:rsidR="00B9314D" w:rsidRPr="00FF05B8">
        <w:rPr>
          <w:sz w:val="28"/>
          <w:szCs w:val="28"/>
        </w:rPr>
        <w:t>o vytvorení umeleckého výkonu</w:t>
      </w:r>
      <w:r>
        <w:rPr>
          <w:sz w:val="28"/>
          <w:szCs w:val="28"/>
        </w:rPr>
        <w:t xml:space="preserve"> </w:t>
      </w:r>
      <w:r w:rsidR="00B9314D" w:rsidRPr="00FF05B8">
        <w:rPr>
          <w:sz w:val="28"/>
          <w:szCs w:val="28"/>
        </w:rPr>
        <w:t>a udelení licencie na jeho použitie</w:t>
      </w:r>
    </w:p>
    <w:p w:rsidR="00FF05B8" w:rsidRPr="00FF05B8" w:rsidRDefault="00FF05B8" w:rsidP="00FF05B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sz w:val="20"/>
          <w:szCs w:val="20"/>
        </w:rPr>
      </w:pPr>
      <w:r w:rsidRPr="00FF05B8">
        <w:rPr>
          <w:sz w:val="20"/>
          <w:szCs w:val="20"/>
        </w:rPr>
        <w:t xml:space="preserve">uzatvorená </w:t>
      </w:r>
      <w:r>
        <w:rPr>
          <w:sz w:val="20"/>
          <w:szCs w:val="20"/>
        </w:rPr>
        <w:t>podľa</w:t>
      </w:r>
      <w:r w:rsidR="00C2345E">
        <w:rPr>
          <w:sz w:val="20"/>
          <w:szCs w:val="20"/>
        </w:rPr>
        <w:t xml:space="preserve"> zákona č. </w:t>
      </w:r>
      <w:r w:rsidR="00E753BA">
        <w:rPr>
          <w:sz w:val="20"/>
          <w:szCs w:val="20"/>
        </w:rPr>
        <w:t>185</w:t>
      </w:r>
      <w:r w:rsidR="00C2345E">
        <w:rPr>
          <w:sz w:val="20"/>
          <w:szCs w:val="20"/>
        </w:rPr>
        <w:t>/20</w:t>
      </w:r>
      <w:r w:rsidR="00E753BA">
        <w:rPr>
          <w:sz w:val="20"/>
          <w:szCs w:val="20"/>
        </w:rPr>
        <w:t>15</w:t>
      </w:r>
      <w:r w:rsidR="00C2345E">
        <w:rPr>
          <w:sz w:val="20"/>
          <w:szCs w:val="20"/>
        </w:rPr>
        <w:t xml:space="preserve"> Z.z. o auto</w:t>
      </w:r>
      <w:r>
        <w:rPr>
          <w:sz w:val="20"/>
          <w:szCs w:val="20"/>
        </w:rPr>
        <w:t xml:space="preserve">rskom práve a právach súvisiacich s autorským právom (autorský zákon) v platnom znení (ďalej aj „zmluva“)  </w:t>
      </w:r>
      <w:r w:rsidRPr="00FF05B8">
        <w:rPr>
          <w:sz w:val="20"/>
          <w:szCs w:val="20"/>
        </w:rPr>
        <w:t>medzi nasledovnými zmluvnými stranami:</w:t>
      </w:r>
    </w:p>
    <w:p w:rsidR="00B9314D" w:rsidRDefault="00B9314D" w:rsidP="00B9314D">
      <w:pPr>
        <w:rPr>
          <w:rFonts w:ascii="Tahoma" w:hAnsi="Tahoma"/>
          <w:sz w:val="20"/>
          <w:u w:val="single"/>
        </w:rPr>
      </w:pPr>
    </w:p>
    <w:p w:rsidR="00FF05B8" w:rsidRDefault="00FF05B8" w:rsidP="00B9314D">
      <w:pPr>
        <w:rPr>
          <w:rFonts w:ascii="Tahoma" w:hAnsi="Tahoma"/>
          <w:sz w:val="20"/>
          <w:u w:val="single"/>
        </w:rPr>
      </w:pPr>
    </w:p>
    <w:p w:rsidR="00A476EC" w:rsidRPr="00C2694B" w:rsidRDefault="00A476EC" w:rsidP="00B9314D">
      <w:pPr>
        <w:rPr>
          <w:rFonts w:ascii="Tahoma" w:hAnsi="Tahoma"/>
          <w:sz w:val="20"/>
          <w:u w:val="single"/>
        </w:rPr>
      </w:pPr>
    </w:p>
    <w:p w:rsidR="00FE6A00" w:rsidRPr="00E17F38" w:rsidRDefault="00FF05B8" w:rsidP="00FE6A00">
      <w:pPr>
        <w:rPr>
          <w:color w:val="0070C0"/>
          <w:sz w:val="22"/>
          <w:szCs w:val="22"/>
        </w:rPr>
      </w:pPr>
      <w:r w:rsidRPr="00E17F38">
        <w:rPr>
          <w:b/>
          <w:sz w:val="22"/>
          <w:szCs w:val="22"/>
        </w:rPr>
        <w:t>Objednávateľ:</w:t>
      </w:r>
      <w:r w:rsidR="00FE6A00" w:rsidRPr="00E17F38">
        <w:rPr>
          <w:b/>
          <w:sz w:val="22"/>
          <w:szCs w:val="22"/>
        </w:rPr>
        <w:tab/>
      </w:r>
      <w:r w:rsidR="00FE6A00" w:rsidRPr="00E17F38">
        <w:rPr>
          <w:b/>
          <w:sz w:val="22"/>
          <w:szCs w:val="22"/>
        </w:rPr>
        <w:tab/>
      </w:r>
      <w:r w:rsidR="00822501">
        <w:rPr>
          <w:b/>
          <w:sz w:val="22"/>
          <w:szCs w:val="22"/>
        </w:rPr>
        <w:t>Malokarpatská knižnica v Pezinku</w:t>
      </w:r>
      <w:r w:rsidR="00035F45">
        <w:rPr>
          <w:b/>
          <w:sz w:val="22"/>
          <w:szCs w:val="22"/>
        </w:rPr>
        <w:t xml:space="preserve"> </w:t>
      </w:r>
    </w:p>
    <w:p w:rsidR="00FE6A00" w:rsidRPr="00E17F38" w:rsidRDefault="002F507D" w:rsidP="002F507D">
      <w:pPr>
        <w:rPr>
          <w:sz w:val="22"/>
          <w:szCs w:val="22"/>
        </w:rPr>
      </w:pPr>
      <w:r w:rsidRPr="00E17F38">
        <w:rPr>
          <w:sz w:val="22"/>
          <w:szCs w:val="22"/>
        </w:rPr>
        <w:t xml:space="preserve">(Nadobúdateľ) 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  <w:r w:rsidR="00822501">
        <w:rPr>
          <w:sz w:val="22"/>
          <w:szCs w:val="22"/>
        </w:rPr>
        <w:t>Holubyho 5, 902 01 Pezinok</w:t>
      </w:r>
    </w:p>
    <w:p w:rsidR="00822501" w:rsidRDefault="00822501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Zastúpená riaditeľkou Mgr. Danielou Tóthovou</w:t>
      </w:r>
    </w:p>
    <w:p w:rsidR="00FE6A00" w:rsidRPr="00E17F38" w:rsidRDefault="00035F45" w:rsidP="00FE6A00">
      <w:pPr>
        <w:ind w:left="1416" w:firstLine="708"/>
        <w:rPr>
          <w:sz w:val="22"/>
          <w:szCs w:val="22"/>
        </w:rPr>
      </w:pPr>
      <w:r>
        <w:rPr>
          <w:sz w:val="22"/>
          <w:szCs w:val="22"/>
        </w:rPr>
        <w:t>IČO:</w:t>
      </w:r>
      <w:r w:rsidR="00054972">
        <w:rPr>
          <w:sz w:val="22"/>
          <w:szCs w:val="22"/>
        </w:rPr>
        <w:t xml:space="preserve"> 00</w:t>
      </w:r>
      <w:r w:rsidR="00822501">
        <w:rPr>
          <w:sz w:val="22"/>
          <w:szCs w:val="22"/>
        </w:rPr>
        <w:t>513032</w:t>
      </w:r>
      <w:r>
        <w:rPr>
          <w:sz w:val="22"/>
          <w:szCs w:val="22"/>
        </w:rPr>
        <w:t xml:space="preserve"> </w:t>
      </w:r>
    </w:p>
    <w:p w:rsidR="00FE6A00" w:rsidRPr="00E17F38" w:rsidRDefault="00FE6A00" w:rsidP="00FE6A00">
      <w:pPr>
        <w:ind w:left="1416" w:firstLine="708"/>
        <w:rPr>
          <w:sz w:val="22"/>
          <w:szCs w:val="22"/>
        </w:rPr>
      </w:pPr>
    </w:p>
    <w:p w:rsidR="00B9314D" w:rsidRPr="00E17F38" w:rsidRDefault="00B9314D" w:rsidP="00B9314D">
      <w:pPr>
        <w:rPr>
          <w:sz w:val="22"/>
          <w:szCs w:val="22"/>
        </w:rPr>
      </w:pPr>
      <w:r w:rsidRPr="00E17F38">
        <w:rPr>
          <w:sz w:val="22"/>
          <w:szCs w:val="22"/>
        </w:rPr>
        <w:t>(ďalej len „</w:t>
      </w:r>
      <w:r w:rsidR="00574099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>“</w:t>
      </w:r>
      <w:r w:rsidR="00695485" w:rsidRPr="00E17F38">
        <w:rPr>
          <w:sz w:val="22"/>
          <w:szCs w:val="22"/>
        </w:rPr>
        <w:t xml:space="preserve"> alebo „nadobúdateľ“</w:t>
      </w:r>
      <w:r w:rsidRPr="00E17F38">
        <w:rPr>
          <w:sz w:val="22"/>
          <w:szCs w:val="22"/>
        </w:rPr>
        <w:t>)</w:t>
      </w:r>
      <w:r w:rsidRPr="00E17F38">
        <w:rPr>
          <w:sz w:val="22"/>
          <w:szCs w:val="22"/>
        </w:rPr>
        <w:tab/>
      </w:r>
      <w:r w:rsidRPr="00E17F38">
        <w:rPr>
          <w:sz w:val="22"/>
          <w:szCs w:val="22"/>
        </w:rPr>
        <w:tab/>
      </w:r>
    </w:p>
    <w:p w:rsidR="00FF05B8" w:rsidRDefault="00FF05B8" w:rsidP="00FF05B8">
      <w:pPr>
        <w:rPr>
          <w:sz w:val="22"/>
          <w:szCs w:val="22"/>
        </w:rPr>
      </w:pPr>
    </w:p>
    <w:p w:rsidR="00FA73F2" w:rsidRPr="00E17F38" w:rsidRDefault="00FA73F2" w:rsidP="00FF05B8">
      <w:pPr>
        <w:rPr>
          <w:sz w:val="22"/>
          <w:szCs w:val="22"/>
        </w:rPr>
      </w:pPr>
    </w:p>
    <w:p w:rsidR="00B9314D" w:rsidRPr="00E17F38" w:rsidRDefault="00B9314D" w:rsidP="00FF05B8">
      <w:pPr>
        <w:rPr>
          <w:sz w:val="22"/>
          <w:szCs w:val="22"/>
        </w:rPr>
      </w:pPr>
      <w:r w:rsidRPr="00E17F38">
        <w:rPr>
          <w:sz w:val="22"/>
          <w:szCs w:val="22"/>
        </w:rPr>
        <w:t>a</w:t>
      </w:r>
    </w:p>
    <w:p w:rsidR="00B9314D" w:rsidRDefault="00B9314D" w:rsidP="00B9314D">
      <w:pPr>
        <w:pStyle w:val="F2-ZkladnText"/>
        <w:rPr>
          <w:sz w:val="22"/>
          <w:szCs w:val="22"/>
        </w:rPr>
      </w:pPr>
    </w:p>
    <w:p w:rsidR="00500742" w:rsidRPr="00E17F38" w:rsidRDefault="00500742" w:rsidP="00B9314D">
      <w:pPr>
        <w:pStyle w:val="F2-ZkladnText"/>
        <w:rPr>
          <w:sz w:val="22"/>
          <w:szCs w:val="22"/>
        </w:rPr>
      </w:pPr>
    </w:p>
    <w:p w:rsidR="00DE0355" w:rsidRDefault="00B9314D" w:rsidP="00B9314D">
      <w:pPr>
        <w:pStyle w:val="F2-ZkladnText"/>
        <w:rPr>
          <w:b/>
          <w:sz w:val="22"/>
          <w:szCs w:val="22"/>
        </w:rPr>
      </w:pPr>
      <w:r w:rsidRPr="00FC61D3">
        <w:rPr>
          <w:b/>
          <w:sz w:val="22"/>
          <w:szCs w:val="22"/>
        </w:rPr>
        <w:t>Výkonný umelec:</w:t>
      </w:r>
      <w:r w:rsidR="00FE6A00" w:rsidRPr="00FC61D3">
        <w:rPr>
          <w:b/>
          <w:sz w:val="22"/>
          <w:szCs w:val="22"/>
        </w:rPr>
        <w:tab/>
      </w:r>
      <w:r w:rsidR="00D52026">
        <w:rPr>
          <w:b/>
          <w:sz w:val="22"/>
          <w:szCs w:val="22"/>
        </w:rPr>
        <w:t>Rudolf Jurolek</w:t>
      </w:r>
      <w:r w:rsidR="00DE0355">
        <w:rPr>
          <w:b/>
          <w:sz w:val="22"/>
          <w:szCs w:val="22"/>
        </w:rPr>
        <w:t xml:space="preserve"> </w:t>
      </w:r>
    </w:p>
    <w:p w:rsidR="00DE0355" w:rsidRDefault="00DE0355" w:rsidP="00B9314D">
      <w:pPr>
        <w:pStyle w:val="F2-ZkladnText"/>
        <w:rPr>
          <w:b/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Dátum narodenia: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DE0355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Trvalé bydlisko: </w:t>
      </w:r>
      <w:r w:rsidR="00822501" w:rsidRPr="00500742">
        <w:rPr>
          <w:sz w:val="22"/>
          <w:szCs w:val="22"/>
        </w:rPr>
        <w:tab/>
      </w:r>
    </w:p>
    <w:p w:rsidR="00DE0355" w:rsidRPr="00500742" w:rsidRDefault="00DE0355" w:rsidP="00B9314D">
      <w:pPr>
        <w:pStyle w:val="F2-ZkladnText"/>
        <w:rPr>
          <w:sz w:val="22"/>
          <w:szCs w:val="22"/>
        </w:rPr>
      </w:pPr>
    </w:p>
    <w:p w:rsidR="00574099" w:rsidRPr="00500742" w:rsidRDefault="00DE0355" w:rsidP="00B9314D">
      <w:pPr>
        <w:pStyle w:val="F2-ZkladnText"/>
        <w:rPr>
          <w:sz w:val="22"/>
          <w:szCs w:val="22"/>
        </w:rPr>
      </w:pPr>
      <w:r w:rsidRPr="00500742">
        <w:rPr>
          <w:sz w:val="22"/>
          <w:szCs w:val="22"/>
        </w:rPr>
        <w:t xml:space="preserve">Číslo účtu: </w:t>
      </w:r>
      <w:r w:rsidR="00054972" w:rsidRPr="00500742">
        <w:rPr>
          <w:sz w:val="22"/>
          <w:szCs w:val="22"/>
        </w:rPr>
        <w:t xml:space="preserve"> </w:t>
      </w:r>
      <w:r w:rsidR="00822501" w:rsidRPr="00500742">
        <w:rPr>
          <w:sz w:val="22"/>
          <w:szCs w:val="22"/>
        </w:rPr>
        <w:tab/>
      </w:r>
      <w:r w:rsidR="00822501" w:rsidRPr="00500742">
        <w:rPr>
          <w:sz w:val="22"/>
          <w:szCs w:val="22"/>
        </w:rPr>
        <w:tab/>
      </w:r>
      <w:bookmarkStart w:id="0" w:name="_GoBack"/>
      <w:bookmarkEnd w:id="0"/>
    </w:p>
    <w:p w:rsidR="002F507D" w:rsidRPr="00500742" w:rsidRDefault="002F507D" w:rsidP="00B9314D">
      <w:pPr>
        <w:pStyle w:val="F2-ZkladnText"/>
        <w:rPr>
          <w:sz w:val="22"/>
          <w:szCs w:val="22"/>
        </w:rPr>
      </w:pPr>
    </w:p>
    <w:p w:rsidR="00B9314D" w:rsidRDefault="00B9314D" w:rsidP="00B9314D">
      <w:pPr>
        <w:pStyle w:val="F2-ZkladnText"/>
        <w:rPr>
          <w:sz w:val="22"/>
          <w:szCs w:val="22"/>
        </w:rPr>
      </w:pPr>
      <w:r w:rsidRPr="00E17F38">
        <w:rPr>
          <w:sz w:val="22"/>
          <w:szCs w:val="22"/>
        </w:rPr>
        <w:t xml:space="preserve">(ďalej len „výkonný umelec“) </w:t>
      </w:r>
      <w:r w:rsidR="00B42C40">
        <w:rPr>
          <w:sz w:val="22"/>
          <w:szCs w:val="22"/>
        </w:rPr>
        <w:t xml:space="preserve"> </w:t>
      </w:r>
    </w:p>
    <w:p w:rsidR="00B42C40" w:rsidRDefault="00B42C40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500742" w:rsidRDefault="00500742" w:rsidP="00B9314D">
      <w:pPr>
        <w:pStyle w:val="F2-ZkladnText"/>
        <w:rPr>
          <w:sz w:val="22"/>
          <w:szCs w:val="22"/>
        </w:rPr>
      </w:pPr>
    </w:p>
    <w:p w:rsidR="00B9314D" w:rsidRPr="00E17F38" w:rsidRDefault="00B9314D" w:rsidP="006C2F9F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I.</w:t>
      </w:r>
    </w:p>
    <w:p w:rsidR="00E17F38" w:rsidRPr="00E17F38" w:rsidRDefault="005F1D21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Predmet zmluvy</w:t>
      </w:r>
    </w:p>
    <w:p w:rsidR="00B9314D" w:rsidRPr="00E17F38" w:rsidRDefault="00B9314D" w:rsidP="00FF05B8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Predmetom zmluvy je úprava vzťahov vznikajúcich pri vytvorení </w:t>
      </w:r>
      <w:r w:rsidR="00695485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 podmienok udelenia licencie na jeho použitie. </w:t>
      </w:r>
    </w:p>
    <w:p w:rsidR="00B9314D" w:rsidRPr="00E17F38" w:rsidRDefault="00B9314D" w:rsidP="00B9314D">
      <w:pPr>
        <w:pStyle w:val="F2-ZkladnText"/>
        <w:rPr>
          <w:b/>
          <w:sz w:val="22"/>
          <w:szCs w:val="22"/>
        </w:rPr>
      </w:pP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II.</w:t>
      </w:r>
    </w:p>
    <w:p w:rsidR="00E17F38" w:rsidRPr="00E17F38" w:rsidRDefault="00695485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Vytvorenie umeleckého výkonu</w:t>
      </w:r>
    </w:p>
    <w:p w:rsidR="00DE0355" w:rsidRDefault="00B9314D" w:rsidP="00FE6A00">
      <w:pPr>
        <w:pStyle w:val="F2-ZkladnText"/>
        <w:ind w:firstLine="708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sa zaväzuje vytvoriť </w:t>
      </w:r>
      <w:r w:rsidR="002F507D" w:rsidRPr="00E17F38">
        <w:rPr>
          <w:sz w:val="22"/>
          <w:szCs w:val="22"/>
        </w:rPr>
        <w:t xml:space="preserve">jednorazový </w:t>
      </w:r>
      <w:r w:rsidRPr="00E17F38">
        <w:rPr>
          <w:sz w:val="22"/>
          <w:szCs w:val="22"/>
        </w:rPr>
        <w:t xml:space="preserve">umelecký výkon </w:t>
      </w:r>
      <w:r w:rsidR="00FF05B8" w:rsidRPr="00E17F38">
        <w:rPr>
          <w:sz w:val="22"/>
          <w:szCs w:val="22"/>
        </w:rPr>
        <w:t xml:space="preserve">spočívajúci v: </w:t>
      </w:r>
      <w:r w:rsidR="00D52026">
        <w:rPr>
          <w:sz w:val="22"/>
          <w:szCs w:val="22"/>
        </w:rPr>
        <w:t>prezen</w:t>
      </w:r>
      <w:r w:rsidR="00500800">
        <w:rPr>
          <w:sz w:val="22"/>
          <w:szCs w:val="22"/>
        </w:rPr>
        <w:t xml:space="preserve">tácii </w:t>
      </w:r>
      <w:r w:rsidR="00D52026">
        <w:rPr>
          <w:sz w:val="22"/>
          <w:szCs w:val="22"/>
        </w:rPr>
        <w:t>vlastného literárneho</w:t>
      </w:r>
      <w:r w:rsidR="00500800">
        <w:rPr>
          <w:sz w:val="22"/>
          <w:szCs w:val="22"/>
        </w:rPr>
        <w:t xml:space="preserve"> diel</w:t>
      </w:r>
      <w:r w:rsidR="00D52026">
        <w:rPr>
          <w:sz w:val="22"/>
          <w:szCs w:val="22"/>
        </w:rPr>
        <w:t>a</w:t>
      </w:r>
      <w:r w:rsidR="00A51D45">
        <w:rPr>
          <w:sz w:val="22"/>
          <w:szCs w:val="22"/>
        </w:rPr>
        <w:t xml:space="preserve"> </w:t>
      </w:r>
      <w:r w:rsidR="00D52026">
        <w:rPr>
          <w:sz w:val="22"/>
          <w:szCs w:val="22"/>
        </w:rPr>
        <w:t xml:space="preserve">spojenej s autorským čítaním a diskusiou </w:t>
      </w:r>
      <w:r w:rsidRPr="00E17F38">
        <w:rPr>
          <w:sz w:val="22"/>
          <w:szCs w:val="22"/>
        </w:rPr>
        <w:t>(ďalej len „umelecký výkon“)</w:t>
      </w:r>
      <w:r w:rsidR="00FF05B8" w:rsidRPr="00E17F38">
        <w:rPr>
          <w:b/>
          <w:sz w:val="22"/>
          <w:szCs w:val="22"/>
        </w:rPr>
        <w:t xml:space="preserve"> </w:t>
      </w:r>
      <w:r w:rsidR="001A7425" w:rsidRPr="001A7425">
        <w:rPr>
          <w:sz w:val="22"/>
          <w:szCs w:val="22"/>
        </w:rPr>
        <w:t>počas</w:t>
      </w:r>
      <w:r w:rsidR="00FE6A00" w:rsidRPr="00E17F38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festivalu</w:t>
      </w:r>
      <w:r w:rsidR="000E25B6">
        <w:rPr>
          <w:sz w:val="22"/>
          <w:szCs w:val="22"/>
        </w:rPr>
        <w:t xml:space="preserve"> </w:t>
      </w:r>
      <w:r w:rsidR="00F17DE2">
        <w:rPr>
          <w:sz w:val="22"/>
          <w:szCs w:val="22"/>
        </w:rPr>
        <w:t>FELIBER POETRY</w:t>
      </w:r>
      <w:r w:rsidR="000E25B6">
        <w:rPr>
          <w:sz w:val="22"/>
          <w:szCs w:val="22"/>
        </w:rPr>
        <w:t xml:space="preserve"> </w:t>
      </w:r>
      <w:r w:rsidR="00C03A56">
        <w:rPr>
          <w:sz w:val="22"/>
          <w:szCs w:val="22"/>
        </w:rPr>
        <w:t xml:space="preserve">dňa </w:t>
      </w:r>
      <w:r w:rsidR="00D52026">
        <w:rPr>
          <w:sz w:val="22"/>
          <w:szCs w:val="22"/>
        </w:rPr>
        <w:t>30. júna 2017 v Schaubmarovom mlyne</w:t>
      </w:r>
      <w:r w:rsidR="00613311">
        <w:rPr>
          <w:sz w:val="22"/>
          <w:szCs w:val="22"/>
        </w:rPr>
        <w:t xml:space="preserve"> v Pezinku</w:t>
      </w:r>
      <w:r w:rsidR="00D52026">
        <w:rPr>
          <w:sz w:val="22"/>
          <w:szCs w:val="22"/>
        </w:rPr>
        <w:t xml:space="preserve"> a </w:t>
      </w:r>
      <w:r w:rsidR="001A7425">
        <w:rPr>
          <w:sz w:val="22"/>
          <w:szCs w:val="22"/>
        </w:rPr>
        <w:t>1</w:t>
      </w:r>
      <w:r w:rsidR="00C03A56">
        <w:rPr>
          <w:sz w:val="22"/>
          <w:szCs w:val="22"/>
        </w:rPr>
        <w:t>. jú</w:t>
      </w:r>
      <w:r w:rsidR="001A7425">
        <w:rPr>
          <w:sz w:val="22"/>
          <w:szCs w:val="22"/>
        </w:rPr>
        <w:t>l</w:t>
      </w:r>
      <w:r w:rsidR="00C03A56">
        <w:rPr>
          <w:sz w:val="22"/>
          <w:szCs w:val="22"/>
        </w:rPr>
        <w:t>a 2017</w:t>
      </w:r>
      <w:r w:rsidR="00F17DE2">
        <w:rPr>
          <w:sz w:val="22"/>
          <w:szCs w:val="22"/>
        </w:rPr>
        <w:t xml:space="preserve"> v</w:t>
      </w:r>
      <w:r w:rsidR="001A7425">
        <w:rPr>
          <w:sz w:val="22"/>
          <w:szCs w:val="22"/>
        </w:rPr>
        <w:t> Historickej radnici v Modre</w:t>
      </w:r>
      <w:r w:rsidR="000E25B6">
        <w:rPr>
          <w:sz w:val="22"/>
          <w:szCs w:val="22"/>
        </w:rPr>
        <w:t xml:space="preserve">. </w:t>
      </w:r>
      <w:r w:rsidR="00DE0355">
        <w:rPr>
          <w:sz w:val="22"/>
          <w:szCs w:val="22"/>
        </w:rPr>
        <w:t xml:space="preserve"> </w:t>
      </w:r>
    </w:p>
    <w:p w:rsidR="00B9314D" w:rsidRPr="00E17F38" w:rsidRDefault="00B9314D" w:rsidP="00FE6A00">
      <w:pPr>
        <w:pStyle w:val="F2-ZkladnText"/>
        <w:ind w:firstLine="708"/>
        <w:rPr>
          <w:b/>
          <w:sz w:val="22"/>
          <w:szCs w:val="22"/>
        </w:rPr>
      </w:pPr>
      <w:r w:rsidRPr="00E17F38">
        <w:rPr>
          <w:sz w:val="22"/>
          <w:szCs w:val="22"/>
        </w:rPr>
        <w:t xml:space="preserve">           </w:t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</w:r>
      <w:r w:rsidRPr="00E17F38">
        <w:rPr>
          <w:b/>
          <w:sz w:val="22"/>
          <w:szCs w:val="22"/>
        </w:rPr>
        <w:tab/>
        <w:t xml:space="preserve">     </w:t>
      </w:r>
    </w:p>
    <w:p w:rsidR="00B9314D" w:rsidRPr="00E17F38" w:rsidRDefault="00B9314D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III.</w:t>
      </w:r>
    </w:p>
    <w:p w:rsidR="00E17F38" w:rsidRPr="00E17F38" w:rsidRDefault="00B9314D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Spôsob použitia umelec</w:t>
      </w:r>
      <w:r w:rsidR="005F1D21" w:rsidRPr="00E17F38">
        <w:rPr>
          <w:b/>
          <w:sz w:val="22"/>
          <w:szCs w:val="22"/>
        </w:rPr>
        <w:t>kého výkonu a udelenie licencie</w:t>
      </w:r>
    </w:p>
    <w:p w:rsidR="00C2345E" w:rsidRPr="00E17F38" w:rsidRDefault="00B9314D" w:rsidP="006C2F9F">
      <w:pPr>
        <w:pStyle w:val="F2-ZkladnText"/>
        <w:numPr>
          <w:ilvl w:val="0"/>
          <w:numId w:val="32"/>
        </w:numPr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>umelec udeľuje licenciu na použitie svojho umeleckého výkonu nasledovným spôsobom:</w:t>
      </w:r>
    </w:p>
    <w:p w:rsidR="006C2F9F" w:rsidRPr="00E17F38" w:rsidRDefault="006C2F9F" w:rsidP="006C2F9F">
      <w:pPr>
        <w:pStyle w:val="F2-ZkladnText"/>
        <w:ind w:left="720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14"/>
        </w:numPr>
        <w:rPr>
          <w:sz w:val="22"/>
          <w:szCs w:val="22"/>
        </w:rPr>
      </w:pPr>
      <w:r w:rsidRPr="00E17F38">
        <w:rPr>
          <w:sz w:val="22"/>
          <w:szCs w:val="22"/>
        </w:rPr>
        <w:t>využitie záznamu umeleck</w:t>
      </w:r>
      <w:r w:rsidR="00C2345E" w:rsidRPr="00E17F38">
        <w:rPr>
          <w:sz w:val="22"/>
          <w:szCs w:val="22"/>
        </w:rPr>
        <w:t xml:space="preserve">ého výkonu </w:t>
      </w:r>
      <w:r w:rsidR="000E25B6">
        <w:rPr>
          <w:sz w:val="22"/>
          <w:szCs w:val="22"/>
        </w:rPr>
        <w:t xml:space="preserve">(fotografie) </w:t>
      </w:r>
      <w:r w:rsidR="00C2345E" w:rsidRPr="00E17F38">
        <w:rPr>
          <w:sz w:val="22"/>
          <w:szCs w:val="22"/>
        </w:rPr>
        <w:t>na propagačné účely.</w:t>
      </w:r>
    </w:p>
    <w:p w:rsidR="00C2345E" w:rsidRPr="00E17F38" w:rsidRDefault="00C2345E" w:rsidP="00C2345E">
      <w:pPr>
        <w:pStyle w:val="F2-ZkladnText"/>
        <w:ind w:left="1636"/>
        <w:rPr>
          <w:sz w:val="22"/>
          <w:szCs w:val="22"/>
        </w:rPr>
      </w:pPr>
    </w:p>
    <w:p w:rsidR="00B9314D" w:rsidRPr="00E17F38" w:rsidRDefault="00B9314D" w:rsidP="00C2345E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>Výkonný</w:t>
      </w:r>
      <w:r w:rsidR="00C2345E" w:rsidRPr="00E17F38">
        <w:rPr>
          <w:sz w:val="22"/>
          <w:szCs w:val="22"/>
        </w:rPr>
        <w:t xml:space="preserve"> </w:t>
      </w:r>
      <w:r w:rsidRPr="00E17F38">
        <w:rPr>
          <w:sz w:val="22"/>
          <w:szCs w:val="22"/>
        </w:rPr>
        <w:t xml:space="preserve">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výhradnú licenciu v neobmedzenom vecnom a územnom rozsahu na dobu trvania práv k jeho umel</w:t>
      </w:r>
      <w:r w:rsidR="00C2345E" w:rsidRPr="00E17F38">
        <w:rPr>
          <w:sz w:val="22"/>
          <w:szCs w:val="22"/>
        </w:rPr>
        <w:t>eckému výkonu a súčasne</w:t>
      </w:r>
      <w:r w:rsidRPr="00E17F38">
        <w:rPr>
          <w:sz w:val="22"/>
          <w:szCs w:val="22"/>
        </w:rPr>
        <w:t xml:space="preserve"> udeľuje</w:t>
      </w:r>
      <w:r w:rsidR="00C2345E" w:rsidRPr="00E17F38">
        <w:rPr>
          <w:sz w:val="22"/>
          <w:szCs w:val="22"/>
        </w:rPr>
        <w:t xml:space="preserve"> objednávateľovi (nadobúdateľovi)</w:t>
      </w:r>
      <w:r w:rsidRPr="00E17F38">
        <w:rPr>
          <w:sz w:val="22"/>
          <w:szCs w:val="22"/>
        </w:rPr>
        <w:t xml:space="preserve"> oprávnenie  tieto práva vykonávať.</w:t>
      </w:r>
    </w:p>
    <w:p w:rsidR="00FE6A00" w:rsidRPr="00E17F38" w:rsidRDefault="00B9314D" w:rsidP="00E17F38">
      <w:pPr>
        <w:pStyle w:val="F2-ZkladnText"/>
        <w:numPr>
          <w:ilvl w:val="0"/>
          <w:numId w:val="32"/>
        </w:numPr>
        <w:spacing w:after="120"/>
        <w:rPr>
          <w:sz w:val="22"/>
          <w:szCs w:val="22"/>
        </w:rPr>
      </w:pPr>
      <w:r w:rsidRPr="00E17F38">
        <w:rPr>
          <w:sz w:val="22"/>
          <w:szCs w:val="22"/>
        </w:rPr>
        <w:t xml:space="preserve">Výkonný umelec udeľuje </w:t>
      </w:r>
      <w:r w:rsidR="00C2345E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oprávnenie udeliť súhlas na použitie umeleckého výkonu v rozsahu udelenej licencie tretej osobe (poskytnutie sublicencie).</w:t>
      </w:r>
      <w:r w:rsidRPr="00E17F38">
        <w:rPr>
          <w:sz w:val="22"/>
          <w:szCs w:val="22"/>
        </w:rPr>
        <w:tab/>
        <w:t xml:space="preserve">  </w:t>
      </w: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0E25B6" w:rsidRDefault="000E25B6" w:rsidP="00C2345E">
      <w:pPr>
        <w:pStyle w:val="Bezriadkovania"/>
        <w:jc w:val="center"/>
        <w:rPr>
          <w:b/>
          <w:sz w:val="22"/>
          <w:szCs w:val="22"/>
        </w:rPr>
      </w:pPr>
    </w:p>
    <w:p w:rsidR="00C2345E" w:rsidRPr="00E17F38" w:rsidRDefault="00C2345E" w:rsidP="00C2345E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IV.</w:t>
      </w:r>
    </w:p>
    <w:p w:rsidR="00E17F38" w:rsidRPr="00E17F38" w:rsidRDefault="00B9314D" w:rsidP="00E17F38">
      <w:pPr>
        <w:pStyle w:val="Bezriadkovania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Odmena</w:t>
      </w:r>
    </w:p>
    <w:p w:rsidR="001C3951" w:rsidRPr="00E17F38" w:rsidRDefault="00B9314D" w:rsidP="002C036A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sz w:val="22"/>
          <w:szCs w:val="22"/>
        </w:rPr>
        <w:t>Za vytvorenie</w:t>
      </w:r>
      <w:r w:rsidR="00D02201" w:rsidRPr="00E17F38">
        <w:rPr>
          <w:sz w:val="22"/>
          <w:szCs w:val="22"/>
        </w:rPr>
        <w:t xml:space="preserve"> (prevedenie)</w:t>
      </w:r>
      <w:r w:rsidRPr="00E17F38">
        <w:rPr>
          <w:sz w:val="22"/>
          <w:szCs w:val="22"/>
        </w:rPr>
        <w:t xml:space="preserve"> </w:t>
      </w:r>
      <w:r w:rsidR="001C3951" w:rsidRPr="00E17F38">
        <w:rPr>
          <w:sz w:val="22"/>
          <w:szCs w:val="22"/>
        </w:rPr>
        <w:t xml:space="preserve">a uskutočnenie </w:t>
      </w:r>
      <w:r w:rsidRPr="00E17F38">
        <w:rPr>
          <w:sz w:val="22"/>
          <w:szCs w:val="22"/>
        </w:rPr>
        <w:t xml:space="preserve">umeleckého výkonu a za poskytnutie licencie v rozsahu podľa tejto zmluvy </w:t>
      </w:r>
      <w:r w:rsidR="00C2345E" w:rsidRPr="00E17F38">
        <w:rPr>
          <w:sz w:val="22"/>
          <w:szCs w:val="22"/>
        </w:rPr>
        <w:t>sa objednávateľ (nadobúdateľ) zaväzuje zaplatiť</w:t>
      </w:r>
      <w:r w:rsidRPr="00E17F38">
        <w:rPr>
          <w:sz w:val="22"/>
          <w:szCs w:val="22"/>
        </w:rPr>
        <w:t xml:space="preserve"> výkonnému umelcovi </w:t>
      </w:r>
      <w:r w:rsidR="00C2345E" w:rsidRPr="00E17F38">
        <w:rPr>
          <w:sz w:val="22"/>
          <w:szCs w:val="22"/>
        </w:rPr>
        <w:t xml:space="preserve">jednorazovú </w:t>
      </w:r>
      <w:r w:rsidRPr="00E17F38">
        <w:rPr>
          <w:sz w:val="22"/>
          <w:szCs w:val="22"/>
        </w:rPr>
        <w:t xml:space="preserve">odmenu vo výške </w:t>
      </w:r>
      <w:r w:rsidR="00ED0C2F" w:rsidRPr="00DB609E">
        <w:rPr>
          <w:b/>
          <w:sz w:val="22"/>
          <w:szCs w:val="22"/>
        </w:rPr>
        <w:t>1</w:t>
      </w:r>
      <w:r w:rsidR="00DE0355">
        <w:rPr>
          <w:b/>
          <w:sz w:val="22"/>
          <w:szCs w:val="22"/>
        </w:rPr>
        <w:t>00</w:t>
      </w:r>
      <w:r w:rsidRPr="00E17F38">
        <w:rPr>
          <w:b/>
          <w:sz w:val="22"/>
          <w:szCs w:val="22"/>
        </w:rPr>
        <w:t xml:space="preserve"> </w:t>
      </w:r>
      <w:r w:rsidRPr="00B42C40">
        <w:rPr>
          <w:b/>
          <w:sz w:val="22"/>
          <w:szCs w:val="22"/>
        </w:rPr>
        <w:t>€</w:t>
      </w:r>
      <w:r w:rsidRPr="00E17F38">
        <w:rPr>
          <w:sz w:val="22"/>
          <w:szCs w:val="22"/>
        </w:rPr>
        <w:t xml:space="preserve"> 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(</w:t>
      </w:r>
      <w:r w:rsidRPr="00E17F38">
        <w:rPr>
          <w:b/>
          <w:sz w:val="22"/>
          <w:szCs w:val="22"/>
        </w:rPr>
        <w:t>slovom</w:t>
      </w:r>
      <w:r w:rsidR="00C2345E" w:rsidRPr="00E17F38">
        <w:rPr>
          <w:b/>
          <w:sz w:val="22"/>
          <w:szCs w:val="22"/>
        </w:rPr>
        <w:t>:</w:t>
      </w:r>
      <w:r w:rsidRPr="00E17F38">
        <w:rPr>
          <w:b/>
          <w:sz w:val="22"/>
          <w:szCs w:val="22"/>
        </w:rPr>
        <w:t xml:space="preserve"> </w:t>
      </w:r>
      <w:r w:rsidR="00C2345E" w:rsidRPr="00E17F38">
        <w:rPr>
          <w:b/>
          <w:sz w:val="22"/>
          <w:szCs w:val="22"/>
        </w:rPr>
        <w:t>„</w:t>
      </w:r>
      <w:r w:rsidR="00DE0355">
        <w:rPr>
          <w:b/>
          <w:sz w:val="22"/>
          <w:szCs w:val="22"/>
        </w:rPr>
        <w:t>sto</w:t>
      </w:r>
      <w:r w:rsidR="00C2345E" w:rsidRPr="00E17F38">
        <w:rPr>
          <w:b/>
          <w:sz w:val="22"/>
          <w:szCs w:val="22"/>
        </w:rPr>
        <w:t>“</w:t>
      </w:r>
      <w:r w:rsidRPr="00E17F38">
        <w:rPr>
          <w:b/>
          <w:sz w:val="22"/>
          <w:szCs w:val="22"/>
        </w:rPr>
        <w:t xml:space="preserve"> eur</w:t>
      </w:r>
      <w:r w:rsidR="00C2345E" w:rsidRPr="00E17F38">
        <w:rPr>
          <w:b/>
          <w:sz w:val="22"/>
          <w:szCs w:val="22"/>
        </w:rPr>
        <w:t>)</w:t>
      </w:r>
      <w:r w:rsidRPr="00E17F38">
        <w:rPr>
          <w:b/>
          <w:sz w:val="22"/>
          <w:szCs w:val="22"/>
        </w:rPr>
        <w:t>.</w:t>
      </w:r>
      <w:r w:rsidR="002B3775" w:rsidRPr="00E17F38">
        <w:rPr>
          <w:sz w:val="22"/>
          <w:szCs w:val="22"/>
        </w:rPr>
        <w:t xml:space="preserve"> Ak je výkonný umelec platiteľom DPH, má sa za to, že predmetná odmena je vrátane DPH.</w:t>
      </w:r>
    </w:p>
    <w:p w:rsidR="002B3775" w:rsidRPr="00E17F38" w:rsidRDefault="002B3775" w:rsidP="002B3775">
      <w:pPr>
        <w:pStyle w:val="F2-ZkladnText"/>
        <w:numPr>
          <w:ilvl w:val="0"/>
          <w:numId w:val="33"/>
        </w:numPr>
        <w:rPr>
          <w:sz w:val="22"/>
          <w:szCs w:val="22"/>
        </w:rPr>
      </w:pPr>
      <w:r w:rsidRPr="00E17F38">
        <w:rPr>
          <w:bCs/>
          <w:sz w:val="22"/>
          <w:szCs w:val="22"/>
        </w:rPr>
        <w:t>Odmena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odseku 1 tohto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lánku je splatná do 30 dní od riadneho uskuto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 xml:space="preserve">nenia </w:t>
      </w:r>
      <w:r w:rsidRPr="00E17F38">
        <w:rPr>
          <w:sz w:val="22"/>
          <w:szCs w:val="22"/>
        </w:rPr>
        <w:t xml:space="preserve">umeleckého výkonu na účet </w:t>
      </w:r>
      <w:r w:rsidR="00F17DE2">
        <w:rPr>
          <w:sz w:val="22"/>
          <w:szCs w:val="22"/>
        </w:rPr>
        <w:t>výkonného umelca</w:t>
      </w:r>
      <w:r w:rsidRPr="00E17F38">
        <w:rPr>
          <w:sz w:val="22"/>
          <w:szCs w:val="22"/>
        </w:rPr>
        <w:t xml:space="preserve"> uvedený v záhlaví tejto zmluvy. Zmluvné strany berú na vedomie, že </w:t>
      </w:r>
      <w:r w:rsidRPr="00E17F38">
        <w:rPr>
          <w:bCs/>
          <w:sz w:val="22"/>
          <w:szCs w:val="22"/>
        </w:rPr>
        <w:t>z dohodnutej odmeny sa zráža 2 % príspevok umeleckým fondom pod</w:t>
      </w:r>
      <w:r w:rsidRPr="00E17F38">
        <w:rPr>
          <w:sz w:val="22"/>
          <w:szCs w:val="22"/>
        </w:rPr>
        <w:t>ľ</w:t>
      </w:r>
      <w:r w:rsidRPr="00E17F38">
        <w:rPr>
          <w:bCs/>
          <w:sz w:val="22"/>
          <w:szCs w:val="22"/>
        </w:rPr>
        <w:t xml:space="preserve">a zákona </w:t>
      </w:r>
      <w:r w:rsidRPr="00E17F38">
        <w:rPr>
          <w:sz w:val="22"/>
          <w:szCs w:val="22"/>
        </w:rPr>
        <w:t>č</w:t>
      </w:r>
      <w:r w:rsidRPr="00E17F38">
        <w:rPr>
          <w:bCs/>
          <w:sz w:val="22"/>
          <w:szCs w:val="22"/>
        </w:rPr>
        <w:t>.</w:t>
      </w:r>
      <w:r w:rsidRPr="00E17F38">
        <w:rPr>
          <w:sz w:val="22"/>
          <w:szCs w:val="22"/>
        </w:rPr>
        <w:t xml:space="preserve"> </w:t>
      </w:r>
      <w:r w:rsidRPr="00E17F38">
        <w:rPr>
          <w:bCs/>
          <w:sz w:val="22"/>
          <w:szCs w:val="22"/>
        </w:rPr>
        <w:t>13/1993 Z. z</w:t>
      </w:r>
      <w:r w:rsidRPr="00E17F38">
        <w:rPr>
          <w:sz w:val="22"/>
          <w:szCs w:val="22"/>
        </w:rPr>
        <w:t>. o umeleckých fondoch v znení neskorších predpisov.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2C036A" w:rsidRPr="00E17F38" w:rsidRDefault="00B9314D" w:rsidP="002C036A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V.</w:t>
      </w:r>
    </w:p>
    <w:p w:rsidR="00E17F38" w:rsidRPr="00E17F38" w:rsidRDefault="002C036A" w:rsidP="00E17F38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Záväzok výkonného umelca</w:t>
      </w:r>
    </w:p>
    <w:p w:rsidR="00B9314D" w:rsidRPr="00E17F38" w:rsidRDefault="00B9314D" w:rsidP="002C036A">
      <w:pPr>
        <w:numPr>
          <w:ilvl w:val="0"/>
          <w:numId w:val="34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Výkonný umelec sa zaväzuje:</w:t>
      </w:r>
    </w:p>
    <w:p w:rsidR="00C2345E" w:rsidRPr="00E17F38" w:rsidRDefault="00C2345E" w:rsidP="002C036A">
      <w:pPr>
        <w:jc w:val="both"/>
        <w:rPr>
          <w:sz w:val="22"/>
          <w:szCs w:val="22"/>
        </w:rPr>
      </w:pPr>
    </w:p>
    <w:p w:rsidR="00C2345E" w:rsidRPr="00E17F38" w:rsidRDefault="002F507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vytvoriť, </w:t>
      </w:r>
      <w:r w:rsidR="00B9314D" w:rsidRPr="00E17F38">
        <w:rPr>
          <w:sz w:val="22"/>
          <w:szCs w:val="22"/>
        </w:rPr>
        <w:t xml:space="preserve">podať </w:t>
      </w:r>
      <w:r w:rsidR="00C2345E" w:rsidRPr="00E17F38">
        <w:rPr>
          <w:sz w:val="22"/>
          <w:szCs w:val="22"/>
        </w:rPr>
        <w:t xml:space="preserve">a predviesť </w:t>
      </w:r>
      <w:r w:rsidR="00B9314D" w:rsidRPr="00E17F38">
        <w:rPr>
          <w:sz w:val="22"/>
          <w:szCs w:val="22"/>
        </w:rPr>
        <w:t xml:space="preserve">umelecký výkon s náležitou </w:t>
      </w:r>
      <w:r w:rsidR="002C036A" w:rsidRPr="00E17F38">
        <w:rPr>
          <w:sz w:val="22"/>
          <w:szCs w:val="22"/>
        </w:rPr>
        <w:t xml:space="preserve">(odbornou) </w:t>
      </w:r>
      <w:r w:rsidR="00B9314D" w:rsidRPr="00E17F38">
        <w:rPr>
          <w:sz w:val="22"/>
          <w:szCs w:val="22"/>
        </w:rPr>
        <w:t>starostlivosťou</w:t>
      </w:r>
      <w:r w:rsidR="002C036A" w:rsidRPr="00E17F38">
        <w:rPr>
          <w:sz w:val="22"/>
          <w:szCs w:val="22"/>
        </w:rPr>
        <w:t xml:space="preserve">, dodržiavať plán podujatia </w:t>
      </w:r>
      <w:r w:rsidR="00B9314D" w:rsidRPr="00E17F38">
        <w:rPr>
          <w:sz w:val="22"/>
          <w:szCs w:val="22"/>
        </w:rPr>
        <w:t xml:space="preserve">v súlade s požiadavkami </w:t>
      </w:r>
      <w:r w:rsidR="00C2345E" w:rsidRPr="00E17F38">
        <w:rPr>
          <w:sz w:val="22"/>
          <w:szCs w:val="22"/>
        </w:rPr>
        <w:t>objednávateľa</w:t>
      </w:r>
      <w:r w:rsidR="00B9314D" w:rsidRPr="00E17F38">
        <w:rPr>
          <w:sz w:val="22"/>
          <w:szCs w:val="22"/>
        </w:rPr>
        <w:t>,</w:t>
      </w:r>
      <w:r w:rsidR="002C036A" w:rsidRPr="00E17F38">
        <w:rPr>
          <w:sz w:val="22"/>
          <w:szCs w:val="22"/>
        </w:rPr>
        <w:t xml:space="preserve"> a to aj v prípade zmeny ohlásenej objednávateľom v deň podujatia,</w:t>
      </w:r>
      <w:r w:rsidR="00B9314D" w:rsidRPr="00E17F38">
        <w:rPr>
          <w:sz w:val="22"/>
          <w:szCs w:val="22"/>
        </w:rPr>
        <w:t xml:space="preserve"> riadne a včas sa </w:t>
      </w:r>
      <w:r w:rsidR="002C036A" w:rsidRPr="00E17F38">
        <w:rPr>
          <w:sz w:val="22"/>
          <w:szCs w:val="22"/>
        </w:rPr>
        <w:t>zúčastňovať prípadných skúšok</w:t>
      </w:r>
      <w:r w:rsidR="00B9314D" w:rsidRPr="00E17F38">
        <w:rPr>
          <w:sz w:val="22"/>
          <w:szCs w:val="22"/>
        </w:rPr>
        <w:t>,</w:t>
      </w:r>
    </w:p>
    <w:p w:rsidR="00D02201" w:rsidRPr="00E17F38" w:rsidRDefault="00D0220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dokončiť svoj výkon, ku ktorému sa zmluvne zaviazal a to aj vtedy, ak bude prekročený čas uvedený v čl. II.</w:t>
      </w:r>
    </w:p>
    <w:p w:rsidR="00B9314D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chrániť pred poškodením </w:t>
      </w:r>
      <w:r w:rsidR="00D02201" w:rsidRPr="00E17F38">
        <w:rPr>
          <w:sz w:val="22"/>
          <w:szCs w:val="22"/>
        </w:rPr>
        <w:t>veci</w:t>
      </w:r>
      <w:r w:rsidRPr="00E17F38">
        <w:rPr>
          <w:sz w:val="22"/>
          <w:szCs w:val="22"/>
        </w:rPr>
        <w:t>, ktoré mu boli k vytvoreniu umeleckého výkonu zapožičané a vrátiť ich najneskôr</w:t>
      </w:r>
      <w:r w:rsidR="00D02201" w:rsidRPr="00E17F38">
        <w:rPr>
          <w:sz w:val="22"/>
          <w:szCs w:val="22"/>
        </w:rPr>
        <w:t xml:space="preserve"> do 3 dní po skončení vytvorenia (prevedenia) umeleckého výkonu</w:t>
      </w:r>
      <w:r w:rsidRPr="00E17F38">
        <w:rPr>
          <w:sz w:val="22"/>
          <w:szCs w:val="22"/>
        </w:rPr>
        <w:t>,</w:t>
      </w:r>
    </w:p>
    <w:p w:rsidR="005F1D21" w:rsidRPr="00E17F38" w:rsidRDefault="00B9314D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 xml:space="preserve">bez zbytočného odkladu oznámiť </w:t>
      </w:r>
      <w:r w:rsidR="00D02201" w:rsidRPr="00E17F38">
        <w:rPr>
          <w:sz w:val="22"/>
          <w:szCs w:val="22"/>
        </w:rPr>
        <w:t>objednávateľovi</w:t>
      </w:r>
      <w:r w:rsidRPr="00E17F38">
        <w:rPr>
          <w:sz w:val="22"/>
          <w:szCs w:val="22"/>
        </w:rPr>
        <w:t xml:space="preserve"> akúkoľvek zmenu, ktorá by mohla ovplyvniť plnenie tejto zmluvy</w:t>
      </w:r>
    </w:p>
    <w:p w:rsidR="00B9314D" w:rsidRPr="00E17F38" w:rsidRDefault="005F1D21" w:rsidP="002C036A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zachovať mlčanlivosť o všetkých skutočnostiach</w:t>
      </w:r>
      <w:r w:rsidR="00CC050A">
        <w:rPr>
          <w:sz w:val="22"/>
          <w:szCs w:val="22"/>
        </w:rPr>
        <w:t>,</w:t>
      </w:r>
      <w:r w:rsidRPr="00E17F38">
        <w:rPr>
          <w:sz w:val="22"/>
          <w:szCs w:val="22"/>
        </w:rPr>
        <w:t xml:space="preserve"> o ktorých sa dozvedel v súvislosti s plnením tejto zmluvy</w:t>
      </w:r>
      <w:r w:rsidR="002B3775" w:rsidRPr="00E17F38">
        <w:rPr>
          <w:sz w:val="22"/>
          <w:szCs w:val="22"/>
        </w:rPr>
        <w:t>,</w:t>
      </w:r>
    </w:p>
    <w:p w:rsidR="002B3775" w:rsidRPr="00E17F38" w:rsidRDefault="002B3775" w:rsidP="002B3775">
      <w:pPr>
        <w:numPr>
          <w:ilvl w:val="0"/>
          <w:numId w:val="35"/>
        </w:numPr>
        <w:jc w:val="both"/>
        <w:rPr>
          <w:sz w:val="22"/>
          <w:szCs w:val="22"/>
        </w:rPr>
      </w:pPr>
      <w:r w:rsidRPr="00E17F38">
        <w:rPr>
          <w:sz w:val="22"/>
          <w:szCs w:val="22"/>
        </w:rPr>
        <w:t>pri uskutočňovaní umeleckého výkonu dodržiavať všeobecne záväzné právne predpisy SR, najmä sa zaväzuje neznevažovať ľudskú česť a dôstojnosť, zdržať sa konania poškodzujúceho dobrú povesť, dobré meno alebo záujmy objednávateľa.</w:t>
      </w:r>
    </w:p>
    <w:p w:rsidR="00B9314D" w:rsidRPr="00E17F38" w:rsidRDefault="00B9314D" w:rsidP="002C036A">
      <w:pPr>
        <w:pStyle w:val="F2-ZkladnText"/>
        <w:rPr>
          <w:b/>
          <w:sz w:val="22"/>
          <w:szCs w:val="22"/>
        </w:rPr>
      </w:pPr>
    </w:p>
    <w:p w:rsidR="00B9314D" w:rsidRPr="00E17F38" w:rsidRDefault="002C036A" w:rsidP="00B9314D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</w:t>
      </w:r>
      <w:r w:rsidR="00B9314D" w:rsidRPr="00E17F38">
        <w:rPr>
          <w:b/>
          <w:sz w:val="22"/>
          <w:szCs w:val="22"/>
        </w:rPr>
        <w:t>.</w:t>
      </w:r>
    </w:p>
    <w:p w:rsidR="00E17F38" w:rsidRPr="00E17F38" w:rsidRDefault="00E322A8" w:rsidP="00E17F38">
      <w:pPr>
        <w:pStyle w:val="F2-ZkladnText"/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Osobitné ustanovenia</w:t>
      </w:r>
    </w:p>
    <w:p w:rsidR="002C036A" w:rsidRPr="00E17F38" w:rsidRDefault="002C036A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Objednávateľ je oprávnený</w:t>
      </w:r>
      <w:r w:rsidR="00B9314D" w:rsidRPr="00E17F38">
        <w:rPr>
          <w:sz w:val="22"/>
          <w:szCs w:val="22"/>
        </w:rPr>
        <w:t xml:space="preserve"> od </w:t>
      </w:r>
      <w:r w:rsidRPr="00E17F38">
        <w:rPr>
          <w:sz w:val="22"/>
          <w:szCs w:val="22"/>
        </w:rPr>
        <w:t xml:space="preserve">tejto </w:t>
      </w:r>
      <w:r w:rsidR="00B9314D" w:rsidRPr="00E17F38">
        <w:rPr>
          <w:sz w:val="22"/>
          <w:szCs w:val="22"/>
        </w:rPr>
        <w:t xml:space="preserve">zmluvy odstúpiť ak </w:t>
      </w:r>
      <w:r w:rsidRPr="00E17F38">
        <w:rPr>
          <w:sz w:val="22"/>
          <w:szCs w:val="22"/>
        </w:rPr>
        <w:t xml:space="preserve">výkonný umelec poruší svoje záväzky vyplývajúce z tejto zmluvy alebo ak </w:t>
      </w:r>
      <w:r w:rsidR="00B9314D" w:rsidRPr="00E17F38">
        <w:rPr>
          <w:sz w:val="22"/>
          <w:szCs w:val="22"/>
        </w:rPr>
        <w:t>má umelecký výkon vady, ktoré bránia jeho  použitiu na účely určené touto zmluvou.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môže od zmluvy odstúpiť ak </w:t>
      </w:r>
      <w:r w:rsidR="002C036A" w:rsidRPr="00E17F38">
        <w:rPr>
          <w:sz w:val="22"/>
          <w:szCs w:val="22"/>
        </w:rPr>
        <w:t>objednávateľ</w:t>
      </w:r>
      <w:r w:rsidRPr="00E17F38">
        <w:rPr>
          <w:sz w:val="22"/>
          <w:szCs w:val="22"/>
        </w:rPr>
        <w:t xml:space="preserve"> poruší svoje záväzk</w:t>
      </w:r>
      <w:r w:rsidR="002C036A" w:rsidRPr="00E17F38">
        <w:rPr>
          <w:sz w:val="22"/>
          <w:szCs w:val="22"/>
        </w:rPr>
        <w:t>y vyplývajúce z tejto zmluvy.</w:t>
      </w:r>
    </w:p>
    <w:p w:rsidR="00B9314D" w:rsidRPr="00E17F38" w:rsidRDefault="00B9314D" w:rsidP="002C036A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Odstúpenie od zmluvy sa </w:t>
      </w:r>
      <w:r w:rsidR="002C036A" w:rsidRPr="00E17F38">
        <w:rPr>
          <w:sz w:val="22"/>
          <w:szCs w:val="22"/>
        </w:rPr>
        <w:t xml:space="preserve">musí byť písomné a doručené </w:t>
      </w:r>
      <w:r w:rsidRPr="00E17F38">
        <w:rPr>
          <w:sz w:val="22"/>
          <w:szCs w:val="22"/>
        </w:rPr>
        <w:t>druhej zm</w:t>
      </w:r>
      <w:r w:rsidR="002C036A" w:rsidRPr="00E17F38">
        <w:rPr>
          <w:sz w:val="22"/>
          <w:szCs w:val="22"/>
        </w:rPr>
        <w:t>luvnej strane.</w:t>
      </w:r>
    </w:p>
    <w:p w:rsidR="00E322A8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vyhlasuje, že v čase uzatvorenia tejto zmluvy nemá záväzky spadajúce do doby vytvárania umeleckého výkonu, ktoré by mu bránili v jej plnení.</w:t>
      </w:r>
    </w:p>
    <w:p w:rsidR="002F507D" w:rsidRPr="00E17F38" w:rsidRDefault="002F507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potvrdzuje, že sa mal možnosť v dostatočnom časovom predstihu oboznámiť s podmienkami vytvorenia umeleckého výkonu.</w:t>
      </w:r>
    </w:p>
    <w:p w:rsidR="00B9314D" w:rsidRPr="00E17F38" w:rsidRDefault="00B9314D" w:rsidP="001A7C40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 xml:space="preserve">Výkonný umelec zodpovedá za škodu, ktorá by vznikla </w:t>
      </w:r>
      <w:r w:rsidR="00E322A8" w:rsidRPr="00E17F38">
        <w:rPr>
          <w:sz w:val="22"/>
          <w:szCs w:val="22"/>
        </w:rPr>
        <w:t>objednávateľovi (nadobúdateľovi)</w:t>
      </w:r>
      <w:r w:rsidRPr="00E17F38">
        <w:rPr>
          <w:sz w:val="22"/>
          <w:szCs w:val="22"/>
        </w:rPr>
        <w:t xml:space="preserve"> porušením zmluvných povinností pri vytvorení </w:t>
      </w:r>
      <w:r w:rsidR="00E322A8" w:rsidRPr="00E17F38">
        <w:rPr>
          <w:sz w:val="22"/>
          <w:szCs w:val="22"/>
        </w:rPr>
        <w:t xml:space="preserve">(prevedení) </w:t>
      </w:r>
      <w:r w:rsidRPr="00E17F38">
        <w:rPr>
          <w:sz w:val="22"/>
          <w:szCs w:val="22"/>
        </w:rPr>
        <w:t xml:space="preserve">umeleckého výkonu alebo v dôsledku jeho nečinnosti, a to až </w:t>
      </w:r>
      <w:r w:rsidR="00CC050A">
        <w:rPr>
          <w:sz w:val="22"/>
          <w:szCs w:val="22"/>
        </w:rPr>
        <w:t xml:space="preserve">do </w:t>
      </w:r>
      <w:r w:rsidRPr="00E17F38">
        <w:rPr>
          <w:sz w:val="22"/>
          <w:szCs w:val="22"/>
        </w:rPr>
        <w:t>skutočnej výšky škody. Uplatniť tento nárok možno voči výkonnému umelcovi aj započítaním pohľadávok pri výplate odmeny.</w:t>
      </w:r>
    </w:p>
    <w:p w:rsidR="001C3951" w:rsidRPr="00E17F38" w:rsidRDefault="001C3951" w:rsidP="001C3951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Zhotoviteľ nemá nárok na úhradu nákladov, ktoré mu vznikli</w:t>
      </w:r>
      <w:r w:rsidRPr="00E17F38">
        <w:rPr>
          <w:b/>
          <w:sz w:val="22"/>
          <w:szCs w:val="22"/>
          <w:u w:val="single"/>
        </w:rPr>
        <w:t xml:space="preserve"> </w:t>
      </w:r>
      <w:r w:rsidRPr="00E17F38">
        <w:rPr>
          <w:sz w:val="22"/>
          <w:szCs w:val="22"/>
        </w:rPr>
        <w:t>v súvislosti s uskutočnením umeleckého výkonu (napr. stravovanie, doprava atď.).</w:t>
      </w:r>
      <w:r w:rsidR="00661BCC">
        <w:rPr>
          <w:sz w:val="22"/>
          <w:szCs w:val="22"/>
        </w:rPr>
        <w:t xml:space="preserve"> Ubytovanie hostí počas festivalu zabezpečuje organizátor festivalu.</w:t>
      </w:r>
    </w:p>
    <w:p w:rsidR="002B3775" w:rsidRPr="00E17F38" w:rsidRDefault="002B3775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týmto vyhlasuje, že bol riadne oboznámený s pravidlami o požiarnej ochrane a ochrane bezpečnosti a zdravia pri práci</w:t>
      </w:r>
      <w:r w:rsidR="00E17F38" w:rsidRPr="00E17F38">
        <w:rPr>
          <w:sz w:val="22"/>
          <w:szCs w:val="22"/>
        </w:rPr>
        <w:t xml:space="preserve"> a tieto sa zaväzuje dodržiavať</w:t>
      </w:r>
      <w:r w:rsidRPr="00E17F38">
        <w:rPr>
          <w:sz w:val="22"/>
          <w:szCs w:val="22"/>
        </w:rPr>
        <w:t>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t>Výkonný umelec berie na vedomie, že táto zmluva je povinne zverejňovanou zmluvou podľa § 5a zákona č. 211/2000 Z.z. o slobodnom prístupe k informáciám, v znení neskorších predpisov.</w:t>
      </w:r>
    </w:p>
    <w:p w:rsidR="006C2F9F" w:rsidRPr="00E17F38" w:rsidRDefault="006C2F9F" w:rsidP="002B3775">
      <w:pPr>
        <w:pStyle w:val="F2-ZkladnText"/>
        <w:numPr>
          <w:ilvl w:val="0"/>
          <w:numId w:val="37"/>
        </w:numPr>
        <w:rPr>
          <w:b/>
          <w:sz w:val="22"/>
          <w:szCs w:val="22"/>
          <w:u w:val="single"/>
        </w:rPr>
      </w:pPr>
      <w:r w:rsidRPr="00E17F38">
        <w:rPr>
          <w:sz w:val="22"/>
          <w:szCs w:val="22"/>
        </w:rPr>
        <w:lastRenderedPageBreak/>
        <w:t>Výkonný umelec súhlasí so spracovaním osobných údajov v zmysle zákona č. 122/2013 Z.z. o ochrane osobných údajov, v znení neskorších predpisov, a so zverejnením tejto zmluvy podľa zákona č. 211/2000 Z.z. o slobodnom prístupe k informáciám v znení neskorších predpisov.</w:t>
      </w:r>
    </w:p>
    <w:p w:rsidR="006C2F9F" w:rsidRPr="00E17F38" w:rsidRDefault="006C2F9F" w:rsidP="00E322A8">
      <w:pPr>
        <w:rPr>
          <w:b/>
          <w:sz w:val="22"/>
          <w:szCs w:val="22"/>
        </w:rPr>
      </w:pPr>
    </w:p>
    <w:p w:rsidR="00B9314D" w:rsidRPr="00E17F38" w:rsidRDefault="00E322A8" w:rsidP="00B9314D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Čl. VII</w:t>
      </w:r>
      <w:r w:rsidR="00B9314D" w:rsidRPr="00E17F38">
        <w:rPr>
          <w:b/>
          <w:sz w:val="22"/>
          <w:szCs w:val="22"/>
        </w:rPr>
        <w:t>.</w:t>
      </w:r>
    </w:p>
    <w:p w:rsidR="00B9314D" w:rsidRPr="00E17F38" w:rsidRDefault="005F1D21" w:rsidP="005F1D21">
      <w:pPr>
        <w:jc w:val="center"/>
        <w:rPr>
          <w:b/>
          <w:sz w:val="22"/>
          <w:szCs w:val="22"/>
        </w:rPr>
      </w:pPr>
      <w:r w:rsidRPr="00E17F38">
        <w:rPr>
          <w:b/>
          <w:sz w:val="22"/>
          <w:szCs w:val="22"/>
        </w:rPr>
        <w:t>Záverečné ustanovenia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Vo veciach osobitne touto zmluvou neupravených platia ustanovenia Autorského zákona a Občianskeho zákonníka Slovenskej republiky.</w:t>
      </w:r>
    </w:p>
    <w:p w:rsidR="00B9314D" w:rsidRPr="00E17F38" w:rsidRDefault="00B9314D" w:rsidP="00E322A8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Akékoľvek zmeny a dodatky k tejto zmluve musia mať písomnú formu a musia byť podp</w:t>
      </w:r>
      <w:r w:rsidR="005F1D21" w:rsidRPr="00E17F38">
        <w:rPr>
          <w:sz w:val="22"/>
          <w:szCs w:val="22"/>
        </w:rPr>
        <w:t>ísané oboma zmluvnými stranami, inak sú neplatné.</w:t>
      </w:r>
    </w:p>
    <w:p w:rsidR="00B9314D" w:rsidRPr="00E17F38" w:rsidRDefault="00B9314D" w:rsidP="005F1D21">
      <w:pPr>
        <w:numPr>
          <w:ilvl w:val="0"/>
          <w:numId w:val="39"/>
        </w:numPr>
        <w:jc w:val="both"/>
        <w:rPr>
          <w:b/>
          <w:sz w:val="22"/>
          <w:szCs w:val="22"/>
        </w:rPr>
      </w:pPr>
      <w:r w:rsidRPr="00E17F38">
        <w:rPr>
          <w:sz w:val="22"/>
          <w:szCs w:val="22"/>
        </w:rPr>
        <w:t>Zmluvné strany vyhlasujú, že zmluva nebola uzatvorená v tiesni za nápadne nevýhodných podmienok, že jej jednotlivým ustanoveniam porozumeli, čo na znak súhlasu potvrdzujú vlastnoručným podpisom.</w:t>
      </w:r>
    </w:p>
    <w:p w:rsidR="00B9314D" w:rsidRPr="00E17F38" w:rsidRDefault="00B9314D" w:rsidP="00B9314D">
      <w:pPr>
        <w:pStyle w:val="Zkladntext"/>
        <w:spacing w:after="120"/>
        <w:jc w:val="both"/>
        <w:rPr>
          <w:b w:val="0"/>
          <w:sz w:val="22"/>
          <w:szCs w:val="22"/>
        </w:rPr>
      </w:pPr>
    </w:p>
    <w:p w:rsidR="0044250A" w:rsidRDefault="0044250A" w:rsidP="0044250A">
      <w:pPr>
        <w:pStyle w:val="F2-ZkladnText"/>
        <w:ind w:firstLine="360"/>
        <w:rPr>
          <w:sz w:val="22"/>
          <w:szCs w:val="22"/>
        </w:rPr>
      </w:pPr>
      <w:r>
        <w:rPr>
          <w:sz w:val="22"/>
          <w:szCs w:val="22"/>
        </w:rPr>
        <w:t>V Pezinku, dňa</w:t>
      </w:r>
      <w:r>
        <w:rPr>
          <w:b/>
          <w:sz w:val="22"/>
          <w:szCs w:val="22"/>
        </w:rPr>
        <w:t xml:space="preserve">: </w:t>
      </w:r>
      <w:r>
        <w:rPr>
          <w:sz w:val="22"/>
          <w:szCs w:val="22"/>
        </w:rPr>
        <w:t>26. 6. 2017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44250A" w:rsidRDefault="0044250A" w:rsidP="0044250A">
      <w:pPr>
        <w:pStyle w:val="F2-ZkladnText"/>
        <w:rPr>
          <w:b/>
          <w:sz w:val="20"/>
          <w:szCs w:val="20"/>
        </w:rPr>
      </w:pPr>
    </w:p>
    <w:p w:rsidR="0044250A" w:rsidRDefault="0044250A" w:rsidP="0044250A">
      <w:pPr>
        <w:pStyle w:val="F2-ZkladnText"/>
        <w:rPr>
          <w:sz w:val="20"/>
          <w:szCs w:val="20"/>
        </w:rPr>
      </w:pPr>
    </w:p>
    <w:p w:rsidR="0044250A" w:rsidRDefault="0044250A" w:rsidP="0044250A">
      <w:pPr>
        <w:pStyle w:val="F2-ZkladnText"/>
        <w:rPr>
          <w:sz w:val="20"/>
          <w:szCs w:val="20"/>
        </w:rPr>
      </w:pPr>
    </w:p>
    <w:p w:rsidR="0044250A" w:rsidRDefault="0044250A" w:rsidP="0044250A">
      <w:pPr>
        <w:pStyle w:val="F2-ZkladnText"/>
        <w:rPr>
          <w:sz w:val="20"/>
          <w:szCs w:val="20"/>
        </w:rPr>
      </w:pPr>
    </w:p>
    <w:p w:rsidR="0044250A" w:rsidRDefault="0044250A" w:rsidP="0044250A">
      <w:pPr>
        <w:pStyle w:val="F2-ZkladnText"/>
        <w:rPr>
          <w:sz w:val="20"/>
          <w:szCs w:val="20"/>
        </w:rPr>
      </w:pPr>
    </w:p>
    <w:p w:rsidR="0044250A" w:rsidRDefault="0044250A" w:rsidP="0044250A">
      <w:pPr>
        <w:pStyle w:val="F2-ZkladnText"/>
        <w:rPr>
          <w:sz w:val="20"/>
          <w:szCs w:val="20"/>
        </w:rPr>
      </w:pPr>
    </w:p>
    <w:p w:rsidR="0044250A" w:rsidRDefault="0044250A" w:rsidP="0044250A">
      <w:pPr>
        <w:pStyle w:val="F2-ZkladnText"/>
        <w:ind w:firstLine="708"/>
        <w:rPr>
          <w:b/>
          <w:sz w:val="20"/>
          <w:szCs w:val="20"/>
        </w:rPr>
      </w:pPr>
      <w:r>
        <w:rPr>
          <w:sz w:val="20"/>
          <w:szCs w:val="20"/>
        </w:rPr>
        <w:t xml:space="preserve"> ..............................................................                                  </w:t>
      </w:r>
      <w:r>
        <w:rPr>
          <w:sz w:val="20"/>
          <w:szCs w:val="20"/>
        </w:rPr>
        <w:tab/>
      </w:r>
      <w:r>
        <w:rPr>
          <w:sz w:val="20"/>
          <w:szCs w:val="20"/>
        </w:rPr>
        <w:tab/>
        <w:t xml:space="preserve"> ........................................................</w:t>
      </w:r>
      <w:r>
        <w:rPr>
          <w:b/>
          <w:sz w:val="20"/>
          <w:szCs w:val="20"/>
        </w:rPr>
        <w:t xml:space="preserve">                                             </w:t>
      </w:r>
      <w:r>
        <w:rPr>
          <w:sz w:val="20"/>
          <w:szCs w:val="20"/>
        </w:rPr>
        <w:t xml:space="preserve">                                                                                                           </w:t>
      </w:r>
    </w:p>
    <w:p w:rsidR="0044250A" w:rsidRDefault="0044250A" w:rsidP="0044250A">
      <w:pPr>
        <w:ind w:left="708"/>
        <w:jc w:val="both"/>
        <w:rPr>
          <w:sz w:val="22"/>
          <w:szCs w:val="22"/>
        </w:rPr>
      </w:pPr>
      <w:r>
        <w:rPr>
          <w:b/>
          <w:sz w:val="20"/>
          <w:szCs w:val="20"/>
        </w:rPr>
        <w:t xml:space="preserve">      </w:t>
      </w:r>
      <w:r>
        <w:rPr>
          <w:b/>
          <w:sz w:val="20"/>
          <w:szCs w:val="20"/>
        </w:rPr>
        <w:tab/>
      </w:r>
      <w:r>
        <w:rPr>
          <w:sz w:val="22"/>
          <w:szCs w:val="22"/>
        </w:rPr>
        <w:t>objednávateľ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  </w:t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 xml:space="preserve"> </w:t>
      </w:r>
      <w:r>
        <w:rPr>
          <w:sz w:val="22"/>
          <w:szCs w:val="22"/>
        </w:rPr>
        <w:t>výkonný umelec</w:t>
      </w:r>
    </w:p>
    <w:p w:rsidR="0044250A" w:rsidRDefault="008A571F" w:rsidP="008A571F">
      <w:pPr>
        <w:ind w:left="708" w:firstLine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Mgr. Daniela Tóthová</w:t>
      </w:r>
      <w:r w:rsidR="0044250A">
        <w:rPr>
          <w:i/>
          <w:sz w:val="20"/>
          <w:szCs w:val="20"/>
        </w:rPr>
        <w:tab/>
      </w:r>
      <w:r w:rsidR="0044250A">
        <w:rPr>
          <w:i/>
          <w:sz w:val="20"/>
          <w:szCs w:val="20"/>
        </w:rPr>
        <w:tab/>
      </w:r>
      <w:r w:rsidR="0044250A">
        <w:rPr>
          <w:i/>
          <w:sz w:val="20"/>
          <w:szCs w:val="20"/>
        </w:rPr>
        <w:tab/>
      </w:r>
      <w:r w:rsidR="0044250A">
        <w:rPr>
          <w:i/>
          <w:sz w:val="20"/>
          <w:szCs w:val="20"/>
        </w:rPr>
        <w:tab/>
      </w:r>
      <w:r w:rsidR="0044250A">
        <w:rPr>
          <w:i/>
          <w:sz w:val="20"/>
          <w:szCs w:val="20"/>
        </w:rPr>
        <w:tab/>
      </w:r>
      <w:r>
        <w:rPr>
          <w:i/>
          <w:sz w:val="20"/>
          <w:szCs w:val="20"/>
        </w:rPr>
        <w:tab/>
      </w:r>
      <w:r w:rsidR="0044250A">
        <w:rPr>
          <w:i/>
          <w:sz w:val="20"/>
          <w:szCs w:val="20"/>
        </w:rPr>
        <w:t>Rudolf Jurolek</w:t>
      </w:r>
    </w:p>
    <w:p w:rsidR="0044250A" w:rsidRDefault="008A571F" w:rsidP="0044250A">
      <w:pPr>
        <w:ind w:left="708"/>
        <w:jc w:val="both"/>
        <w:rPr>
          <w:i/>
          <w:sz w:val="20"/>
          <w:szCs w:val="20"/>
        </w:rPr>
      </w:pPr>
      <w:r>
        <w:rPr>
          <w:i/>
          <w:sz w:val="20"/>
          <w:szCs w:val="20"/>
        </w:rPr>
        <w:t>Malokarpatská knižnica v Pezinku</w:t>
      </w:r>
    </w:p>
    <w:p w:rsidR="005F1D21" w:rsidRPr="00695485" w:rsidRDefault="005F1D21" w:rsidP="0044250A">
      <w:pPr>
        <w:pStyle w:val="F2-ZkladnText"/>
        <w:ind w:firstLine="360"/>
        <w:rPr>
          <w:sz w:val="20"/>
          <w:szCs w:val="20"/>
        </w:rPr>
      </w:pPr>
    </w:p>
    <w:sectPr w:rsidR="005F1D21" w:rsidRPr="00695485" w:rsidSect="009D1E47">
      <w:headerReference w:type="even" r:id="rId7"/>
      <w:headerReference w:type="default" r:id="rId8"/>
      <w:footerReference w:type="even" r:id="rId9"/>
      <w:footerReference w:type="default" r:id="rId10"/>
      <w:pgSz w:w="11906" w:h="16838"/>
      <w:pgMar w:top="719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1A97" w:rsidRDefault="00F61A97">
      <w:r>
        <w:separator/>
      </w:r>
    </w:p>
  </w:endnote>
  <w:endnote w:type="continuationSeparator" w:id="0">
    <w:p w:rsidR="00F61A97" w:rsidRDefault="00F61A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Pta"/>
      <w:framePr w:wrap="around" w:vAnchor="text" w:hAnchor="margin" w:xAlign="center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separate"/>
    </w:r>
    <w:r w:rsidR="000711AB">
      <w:rPr>
        <w:rStyle w:val="slostrany"/>
        <w:noProof/>
      </w:rPr>
      <w:t>3</w:t>
    </w:r>
    <w:r>
      <w:rPr>
        <w:rStyle w:val="slostrany"/>
      </w:rPr>
      <w:fldChar w:fldCharType="end"/>
    </w:r>
  </w:p>
  <w:p w:rsidR="003568B1" w:rsidRDefault="003568B1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1A97" w:rsidRDefault="00F61A97">
      <w:r>
        <w:separator/>
      </w:r>
    </w:p>
  </w:footnote>
  <w:footnote w:type="continuationSeparator" w:id="0">
    <w:p w:rsidR="00F61A97" w:rsidRDefault="00F61A9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D317A9">
    <w:pPr>
      <w:pStyle w:val="Hlavika"/>
      <w:framePr w:wrap="around" w:vAnchor="text" w:hAnchor="margin" w:xAlign="right" w:y="1"/>
      <w:rPr>
        <w:rStyle w:val="slostrany"/>
      </w:rPr>
    </w:pPr>
    <w:r>
      <w:rPr>
        <w:rStyle w:val="slostrany"/>
      </w:rPr>
      <w:fldChar w:fldCharType="begin"/>
    </w:r>
    <w:r w:rsidR="003568B1">
      <w:rPr>
        <w:rStyle w:val="slostrany"/>
      </w:rPr>
      <w:instrText xml:space="preserve">PAGE  </w:instrText>
    </w:r>
    <w:r>
      <w:rPr>
        <w:rStyle w:val="slostrany"/>
      </w:rPr>
      <w:fldChar w:fldCharType="end"/>
    </w:r>
  </w:p>
  <w:p w:rsidR="003568B1" w:rsidRDefault="003568B1">
    <w:pPr>
      <w:pStyle w:val="Hlavika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568B1" w:rsidRDefault="003568B1">
    <w:pPr>
      <w:pStyle w:val="Hlavika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93243"/>
    <w:multiLevelType w:val="singleLevel"/>
    <w:tmpl w:val="96F237DA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70F08FC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74CE4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" w15:restartNumberingAfterBreak="0">
    <w:nsid w:val="0E476642"/>
    <w:multiLevelType w:val="hybridMultilevel"/>
    <w:tmpl w:val="6846A42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5A52B0"/>
    <w:multiLevelType w:val="singleLevel"/>
    <w:tmpl w:val="0D6897D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0E7C53BB"/>
    <w:multiLevelType w:val="hybridMultilevel"/>
    <w:tmpl w:val="B94E6B64"/>
    <w:lvl w:ilvl="0" w:tplc="1562AF7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FEC3A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75EB2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26C91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4CBF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F02FB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1B82EC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54B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ACECA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21071D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65359C"/>
    <w:multiLevelType w:val="multilevel"/>
    <w:tmpl w:val="EA58DE5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B248E8"/>
    <w:multiLevelType w:val="hybridMultilevel"/>
    <w:tmpl w:val="74229ABA"/>
    <w:lvl w:ilvl="0" w:tplc="0054D258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730358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56AF6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992C68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D4EAB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A5024B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BC0AC3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E6E82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70FE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44559D4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0" w15:restartNumberingAfterBreak="0">
    <w:nsid w:val="191567FB"/>
    <w:multiLevelType w:val="hybridMultilevel"/>
    <w:tmpl w:val="680AA100"/>
    <w:lvl w:ilvl="0" w:tplc="2CE8122C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5F66D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4DC1AE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56239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3034D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F1C08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1925E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9F89C3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56802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9AB7BD4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2" w15:restartNumberingAfterBreak="0">
    <w:nsid w:val="1C535BED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13" w15:restartNumberingAfterBreak="0">
    <w:nsid w:val="20F332E7"/>
    <w:multiLevelType w:val="hybridMultilevel"/>
    <w:tmpl w:val="37E84502"/>
    <w:lvl w:ilvl="0" w:tplc="A79A68AE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4" w15:restartNumberingAfterBreak="0">
    <w:nsid w:val="21C06FDC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4F4C09"/>
    <w:multiLevelType w:val="hybridMultilevel"/>
    <w:tmpl w:val="8C82BB02"/>
    <w:lvl w:ilvl="0" w:tplc="47AE552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20D9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8180E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78AB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02AA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8886F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841A7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BF689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1C781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277C7E47"/>
    <w:multiLevelType w:val="hybridMultilevel"/>
    <w:tmpl w:val="56F69726"/>
    <w:lvl w:ilvl="0" w:tplc="2C2E6A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92F17C8"/>
    <w:multiLevelType w:val="multilevel"/>
    <w:tmpl w:val="10D2886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490E34"/>
    <w:multiLevelType w:val="hybridMultilevel"/>
    <w:tmpl w:val="BEC8A7B2"/>
    <w:lvl w:ilvl="0" w:tplc="DA70825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2A4E21B6"/>
    <w:multiLevelType w:val="singleLevel"/>
    <w:tmpl w:val="A6AE12A2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20" w15:restartNumberingAfterBreak="0">
    <w:nsid w:val="31553B21"/>
    <w:multiLevelType w:val="hybridMultilevel"/>
    <w:tmpl w:val="9104B048"/>
    <w:lvl w:ilvl="0" w:tplc="3FCE2B54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785" w:hanging="360"/>
      </w:pPr>
    </w:lvl>
    <w:lvl w:ilvl="2" w:tplc="041B001B" w:tentative="1">
      <w:start w:val="1"/>
      <w:numFmt w:val="lowerRoman"/>
      <w:lvlText w:val="%3."/>
      <w:lvlJc w:val="right"/>
      <w:pPr>
        <w:ind w:left="2505" w:hanging="180"/>
      </w:pPr>
    </w:lvl>
    <w:lvl w:ilvl="3" w:tplc="041B000F" w:tentative="1">
      <w:start w:val="1"/>
      <w:numFmt w:val="decimal"/>
      <w:lvlText w:val="%4."/>
      <w:lvlJc w:val="left"/>
      <w:pPr>
        <w:ind w:left="3225" w:hanging="360"/>
      </w:pPr>
    </w:lvl>
    <w:lvl w:ilvl="4" w:tplc="041B0019" w:tentative="1">
      <w:start w:val="1"/>
      <w:numFmt w:val="lowerLetter"/>
      <w:lvlText w:val="%5."/>
      <w:lvlJc w:val="left"/>
      <w:pPr>
        <w:ind w:left="3945" w:hanging="360"/>
      </w:pPr>
    </w:lvl>
    <w:lvl w:ilvl="5" w:tplc="041B001B" w:tentative="1">
      <w:start w:val="1"/>
      <w:numFmt w:val="lowerRoman"/>
      <w:lvlText w:val="%6."/>
      <w:lvlJc w:val="right"/>
      <w:pPr>
        <w:ind w:left="4665" w:hanging="180"/>
      </w:pPr>
    </w:lvl>
    <w:lvl w:ilvl="6" w:tplc="041B000F" w:tentative="1">
      <w:start w:val="1"/>
      <w:numFmt w:val="decimal"/>
      <w:lvlText w:val="%7."/>
      <w:lvlJc w:val="left"/>
      <w:pPr>
        <w:ind w:left="5385" w:hanging="360"/>
      </w:pPr>
    </w:lvl>
    <w:lvl w:ilvl="7" w:tplc="041B0019" w:tentative="1">
      <w:start w:val="1"/>
      <w:numFmt w:val="lowerLetter"/>
      <w:lvlText w:val="%8."/>
      <w:lvlJc w:val="left"/>
      <w:pPr>
        <w:ind w:left="6105" w:hanging="360"/>
      </w:pPr>
    </w:lvl>
    <w:lvl w:ilvl="8" w:tplc="041B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1" w15:restartNumberingAfterBreak="0">
    <w:nsid w:val="31A84964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 w15:restartNumberingAfterBreak="0">
    <w:nsid w:val="32465B05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38D609A"/>
    <w:multiLevelType w:val="hybridMultilevel"/>
    <w:tmpl w:val="6BEE22D2"/>
    <w:lvl w:ilvl="0" w:tplc="2A928EB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  <w:szCs w:val="2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B100C6C"/>
    <w:multiLevelType w:val="singleLevel"/>
    <w:tmpl w:val="707CB8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25" w15:restartNumberingAfterBreak="0">
    <w:nsid w:val="3F7A6A66"/>
    <w:multiLevelType w:val="multilevel"/>
    <w:tmpl w:val="3E8E4F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  <w:lvl w:ilvl="1" w:tentative="1">
      <w:start w:val="1"/>
      <w:numFmt w:val="lowerLetter"/>
      <w:lvlText w:val="%2."/>
      <w:lvlJc w:val="left"/>
      <w:pPr>
        <w:ind w:left="1506" w:hanging="360"/>
      </w:pPr>
    </w:lvl>
    <w:lvl w:ilvl="2" w:tentative="1">
      <w:start w:val="1"/>
      <w:numFmt w:val="lowerRoman"/>
      <w:lvlText w:val="%3."/>
      <w:lvlJc w:val="right"/>
      <w:pPr>
        <w:ind w:left="2226" w:hanging="180"/>
      </w:pPr>
    </w:lvl>
    <w:lvl w:ilvl="3" w:tentative="1">
      <w:start w:val="1"/>
      <w:numFmt w:val="decimal"/>
      <w:lvlText w:val="%4."/>
      <w:lvlJc w:val="left"/>
      <w:pPr>
        <w:ind w:left="2946" w:hanging="360"/>
      </w:pPr>
    </w:lvl>
    <w:lvl w:ilvl="4" w:tentative="1">
      <w:start w:val="1"/>
      <w:numFmt w:val="lowerLetter"/>
      <w:lvlText w:val="%5."/>
      <w:lvlJc w:val="left"/>
      <w:pPr>
        <w:ind w:left="3666" w:hanging="360"/>
      </w:pPr>
    </w:lvl>
    <w:lvl w:ilvl="5" w:tentative="1">
      <w:start w:val="1"/>
      <w:numFmt w:val="lowerRoman"/>
      <w:lvlText w:val="%6."/>
      <w:lvlJc w:val="right"/>
      <w:pPr>
        <w:ind w:left="4386" w:hanging="180"/>
      </w:pPr>
    </w:lvl>
    <w:lvl w:ilvl="6" w:tentative="1">
      <w:start w:val="1"/>
      <w:numFmt w:val="decimal"/>
      <w:lvlText w:val="%7."/>
      <w:lvlJc w:val="left"/>
      <w:pPr>
        <w:ind w:left="5106" w:hanging="360"/>
      </w:pPr>
    </w:lvl>
    <w:lvl w:ilvl="7" w:tentative="1">
      <w:start w:val="1"/>
      <w:numFmt w:val="lowerLetter"/>
      <w:lvlText w:val="%8."/>
      <w:lvlJc w:val="left"/>
      <w:pPr>
        <w:ind w:left="5826" w:hanging="360"/>
      </w:pPr>
    </w:lvl>
    <w:lvl w:ilvl="8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4A87531F"/>
    <w:multiLevelType w:val="multilevel"/>
    <w:tmpl w:val="DCA2E6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E2E7445"/>
    <w:multiLevelType w:val="hybridMultilevel"/>
    <w:tmpl w:val="44C83080"/>
    <w:lvl w:ilvl="0" w:tplc="F788B68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FE0E7C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720BAE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8640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CAE98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3CA0A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A869B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F0474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D5A93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5311082B"/>
    <w:multiLevelType w:val="hybridMultilevel"/>
    <w:tmpl w:val="F302589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2B564E"/>
    <w:multiLevelType w:val="hybridMultilevel"/>
    <w:tmpl w:val="64E8AB92"/>
    <w:lvl w:ilvl="0" w:tplc="9F2846E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3D2C0CF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D585D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80F5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432DB4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DE6548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906BE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3A2AD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C705E1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E0C4F61"/>
    <w:multiLevelType w:val="singleLevel"/>
    <w:tmpl w:val="94D41F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1" w15:restartNumberingAfterBreak="0">
    <w:nsid w:val="5F7B3408"/>
    <w:multiLevelType w:val="multilevel"/>
    <w:tmpl w:val="945AB11E"/>
    <w:lvl w:ilvl="0">
      <w:start w:val="2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1D73F4E"/>
    <w:multiLevelType w:val="hybridMultilevel"/>
    <w:tmpl w:val="9CDE5F30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2F0615E"/>
    <w:multiLevelType w:val="hybridMultilevel"/>
    <w:tmpl w:val="59AA3D0C"/>
    <w:lvl w:ilvl="0" w:tplc="77E03EB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32C5C2D"/>
    <w:multiLevelType w:val="singleLevel"/>
    <w:tmpl w:val="B8B0C4B0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5" w15:restartNumberingAfterBreak="0">
    <w:nsid w:val="63405CA8"/>
    <w:multiLevelType w:val="singleLevel"/>
    <w:tmpl w:val="A09CEF74"/>
    <w:lvl w:ilvl="0">
      <w:start w:val="7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511166C"/>
    <w:multiLevelType w:val="singleLevel"/>
    <w:tmpl w:val="9AD085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37" w15:restartNumberingAfterBreak="0">
    <w:nsid w:val="6A463CFD"/>
    <w:multiLevelType w:val="hybridMultilevel"/>
    <w:tmpl w:val="41608FEC"/>
    <w:lvl w:ilvl="0" w:tplc="39EA531E">
      <w:start w:val="1"/>
      <w:numFmt w:val="decimal"/>
      <w:lvlText w:val="%1."/>
      <w:lvlJc w:val="left"/>
      <w:pPr>
        <w:tabs>
          <w:tab w:val="num" w:pos="0"/>
        </w:tabs>
        <w:ind w:left="0" w:hanging="540"/>
      </w:pPr>
    </w:lvl>
    <w:lvl w:ilvl="1" w:tplc="041B0019">
      <w:start w:val="1"/>
      <w:numFmt w:val="lowerLetter"/>
      <w:lvlText w:val="%2."/>
      <w:lvlJc w:val="left"/>
      <w:pPr>
        <w:tabs>
          <w:tab w:val="num" w:pos="540"/>
        </w:tabs>
        <w:ind w:left="540" w:hanging="360"/>
      </w:pPr>
    </w:lvl>
    <w:lvl w:ilvl="2" w:tplc="041B001B">
      <w:start w:val="1"/>
      <w:numFmt w:val="lowerRoman"/>
      <w:lvlText w:val="%3."/>
      <w:lvlJc w:val="right"/>
      <w:pPr>
        <w:tabs>
          <w:tab w:val="num" w:pos="1260"/>
        </w:tabs>
        <w:ind w:left="1260" w:hanging="180"/>
      </w:pPr>
    </w:lvl>
    <w:lvl w:ilvl="3" w:tplc="041B000F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B0019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B001B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B000F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B0019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B001B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8" w15:restartNumberingAfterBreak="0">
    <w:nsid w:val="6AFD28AE"/>
    <w:multiLevelType w:val="singleLevel"/>
    <w:tmpl w:val="532E615E"/>
    <w:lvl w:ilvl="0">
      <w:start w:val="1"/>
      <w:numFmt w:val="lowerLetter"/>
      <w:lvlText w:val="%1)"/>
      <w:lvlJc w:val="left"/>
      <w:pPr>
        <w:tabs>
          <w:tab w:val="num" w:pos="1636"/>
        </w:tabs>
        <w:ind w:left="1636" w:hanging="360"/>
      </w:pPr>
      <w:rPr>
        <w:b w:val="0"/>
        <w:i w:val="0"/>
      </w:rPr>
    </w:lvl>
  </w:abstractNum>
  <w:abstractNum w:abstractNumId="39" w15:restartNumberingAfterBreak="0">
    <w:nsid w:val="6BCD53EC"/>
    <w:multiLevelType w:val="hybridMultilevel"/>
    <w:tmpl w:val="6408FDB0"/>
    <w:lvl w:ilvl="0" w:tplc="3D20627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506" w:hanging="360"/>
      </w:pPr>
    </w:lvl>
    <w:lvl w:ilvl="2" w:tplc="041B001B" w:tentative="1">
      <w:start w:val="1"/>
      <w:numFmt w:val="lowerRoman"/>
      <w:lvlText w:val="%3."/>
      <w:lvlJc w:val="right"/>
      <w:pPr>
        <w:ind w:left="2226" w:hanging="180"/>
      </w:pPr>
    </w:lvl>
    <w:lvl w:ilvl="3" w:tplc="041B000F" w:tentative="1">
      <w:start w:val="1"/>
      <w:numFmt w:val="decimal"/>
      <w:lvlText w:val="%4."/>
      <w:lvlJc w:val="left"/>
      <w:pPr>
        <w:ind w:left="2946" w:hanging="360"/>
      </w:pPr>
    </w:lvl>
    <w:lvl w:ilvl="4" w:tplc="041B0019" w:tentative="1">
      <w:start w:val="1"/>
      <w:numFmt w:val="lowerLetter"/>
      <w:lvlText w:val="%5."/>
      <w:lvlJc w:val="left"/>
      <w:pPr>
        <w:ind w:left="3666" w:hanging="360"/>
      </w:pPr>
    </w:lvl>
    <w:lvl w:ilvl="5" w:tplc="041B001B" w:tentative="1">
      <w:start w:val="1"/>
      <w:numFmt w:val="lowerRoman"/>
      <w:lvlText w:val="%6."/>
      <w:lvlJc w:val="right"/>
      <w:pPr>
        <w:ind w:left="4386" w:hanging="180"/>
      </w:pPr>
    </w:lvl>
    <w:lvl w:ilvl="6" w:tplc="041B000F" w:tentative="1">
      <w:start w:val="1"/>
      <w:numFmt w:val="decimal"/>
      <w:lvlText w:val="%7."/>
      <w:lvlJc w:val="left"/>
      <w:pPr>
        <w:ind w:left="5106" w:hanging="360"/>
      </w:pPr>
    </w:lvl>
    <w:lvl w:ilvl="7" w:tplc="041B0019" w:tentative="1">
      <w:start w:val="1"/>
      <w:numFmt w:val="lowerLetter"/>
      <w:lvlText w:val="%8."/>
      <w:lvlJc w:val="left"/>
      <w:pPr>
        <w:ind w:left="5826" w:hanging="360"/>
      </w:pPr>
    </w:lvl>
    <w:lvl w:ilvl="8" w:tplc="041B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 w15:restartNumberingAfterBreak="0">
    <w:nsid w:val="70791F16"/>
    <w:multiLevelType w:val="hybridMultilevel"/>
    <w:tmpl w:val="00A06E9A"/>
    <w:lvl w:ilvl="0" w:tplc="3AF40C32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5F7C786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2FA38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C6A15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FDA3BC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FDE76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2620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C7A5E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BA7C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1EF28AB"/>
    <w:multiLevelType w:val="multilevel"/>
    <w:tmpl w:val="EFEE1E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ahoma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743E4862"/>
    <w:multiLevelType w:val="multilevel"/>
    <w:tmpl w:val="5C721012"/>
    <w:lvl w:ilvl="0">
      <w:start w:val="1"/>
      <w:numFmt w:val="decimal"/>
      <w:lvlText w:val="%1."/>
      <w:lvlJc w:val="left"/>
      <w:pPr>
        <w:tabs>
          <w:tab w:val="num" w:pos="1037"/>
        </w:tabs>
        <w:ind w:left="1020" w:hanging="34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2120"/>
        </w:tabs>
        <w:ind w:left="21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840"/>
        </w:tabs>
        <w:ind w:left="2840" w:hanging="180"/>
      </w:pPr>
    </w:lvl>
    <w:lvl w:ilvl="3" w:tentative="1">
      <w:start w:val="1"/>
      <w:numFmt w:val="decimal"/>
      <w:lvlText w:val="%4."/>
      <w:lvlJc w:val="left"/>
      <w:pPr>
        <w:tabs>
          <w:tab w:val="num" w:pos="3560"/>
        </w:tabs>
        <w:ind w:left="35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280"/>
        </w:tabs>
        <w:ind w:left="42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000"/>
        </w:tabs>
        <w:ind w:left="5000" w:hanging="180"/>
      </w:pPr>
    </w:lvl>
    <w:lvl w:ilvl="6" w:tentative="1">
      <w:start w:val="1"/>
      <w:numFmt w:val="decimal"/>
      <w:lvlText w:val="%7."/>
      <w:lvlJc w:val="left"/>
      <w:pPr>
        <w:tabs>
          <w:tab w:val="num" w:pos="5720"/>
        </w:tabs>
        <w:ind w:left="57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440"/>
        </w:tabs>
        <w:ind w:left="64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160"/>
        </w:tabs>
        <w:ind w:left="7160" w:hanging="180"/>
      </w:pPr>
    </w:lvl>
  </w:abstractNum>
  <w:abstractNum w:abstractNumId="43" w15:restartNumberingAfterBreak="0">
    <w:nsid w:val="794C281D"/>
    <w:multiLevelType w:val="hybridMultilevel"/>
    <w:tmpl w:val="7C568296"/>
    <w:lvl w:ilvl="0" w:tplc="A2D678FA">
      <w:start w:val="1"/>
      <w:numFmt w:val="lowerLetter"/>
      <w:lvlText w:val="%1)"/>
      <w:lvlJc w:val="left"/>
      <w:pPr>
        <w:ind w:left="1636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2356" w:hanging="360"/>
      </w:pPr>
    </w:lvl>
    <w:lvl w:ilvl="2" w:tplc="041B001B" w:tentative="1">
      <w:start w:val="1"/>
      <w:numFmt w:val="lowerRoman"/>
      <w:lvlText w:val="%3."/>
      <w:lvlJc w:val="right"/>
      <w:pPr>
        <w:ind w:left="3076" w:hanging="180"/>
      </w:pPr>
    </w:lvl>
    <w:lvl w:ilvl="3" w:tplc="041B000F" w:tentative="1">
      <w:start w:val="1"/>
      <w:numFmt w:val="decimal"/>
      <w:lvlText w:val="%4."/>
      <w:lvlJc w:val="left"/>
      <w:pPr>
        <w:ind w:left="3796" w:hanging="360"/>
      </w:pPr>
    </w:lvl>
    <w:lvl w:ilvl="4" w:tplc="041B0019" w:tentative="1">
      <w:start w:val="1"/>
      <w:numFmt w:val="lowerLetter"/>
      <w:lvlText w:val="%5."/>
      <w:lvlJc w:val="left"/>
      <w:pPr>
        <w:ind w:left="4516" w:hanging="360"/>
      </w:pPr>
    </w:lvl>
    <w:lvl w:ilvl="5" w:tplc="041B001B" w:tentative="1">
      <w:start w:val="1"/>
      <w:numFmt w:val="lowerRoman"/>
      <w:lvlText w:val="%6."/>
      <w:lvlJc w:val="right"/>
      <w:pPr>
        <w:ind w:left="5236" w:hanging="180"/>
      </w:pPr>
    </w:lvl>
    <w:lvl w:ilvl="6" w:tplc="041B000F" w:tentative="1">
      <w:start w:val="1"/>
      <w:numFmt w:val="decimal"/>
      <w:lvlText w:val="%7."/>
      <w:lvlJc w:val="left"/>
      <w:pPr>
        <w:ind w:left="5956" w:hanging="360"/>
      </w:pPr>
    </w:lvl>
    <w:lvl w:ilvl="7" w:tplc="041B0019" w:tentative="1">
      <w:start w:val="1"/>
      <w:numFmt w:val="lowerLetter"/>
      <w:lvlText w:val="%8."/>
      <w:lvlJc w:val="left"/>
      <w:pPr>
        <w:ind w:left="6676" w:hanging="360"/>
      </w:pPr>
    </w:lvl>
    <w:lvl w:ilvl="8" w:tplc="041B001B" w:tentative="1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8"/>
  </w:num>
  <w:num w:numId="2">
    <w:abstractNumId w:val="10"/>
  </w:num>
  <w:num w:numId="3">
    <w:abstractNumId w:val="6"/>
  </w:num>
  <w:num w:numId="4">
    <w:abstractNumId w:val="17"/>
  </w:num>
  <w:num w:numId="5">
    <w:abstractNumId w:val="27"/>
  </w:num>
  <w:num w:numId="6">
    <w:abstractNumId w:val="5"/>
  </w:num>
  <w:num w:numId="7">
    <w:abstractNumId w:val="15"/>
  </w:num>
  <w:num w:numId="8">
    <w:abstractNumId w:val="29"/>
  </w:num>
  <w:num w:numId="9">
    <w:abstractNumId w:val="40"/>
  </w:num>
  <w:num w:numId="10">
    <w:abstractNumId w:val="25"/>
  </w:num>
  <w:num w:numId="11">
    <w:abstractNumId w:val="0"/>
  </w:num>
  <w:num w:numId="12">
    <w:abstractNumId w:val="35"/>
  </w:num>
  <w:num w:numId="13">
    <w:abstractNumId w:val="36"/>
  </w:num>
  <w:num w:numId="14">
    <w:abstractNumId w:val="38"/>
  </w:num>
  <w:num w:numId="15">
    <w:abstractNumId w:val="31"/>
  </w:num>
  <w:num w:numId="16">
    <w:abstractNumId w:val="24"/>
  </w:num>
  <w:num w:numId="17">
    <w:abstractNumId w:val="42"/>
  </w:num>
  <w:num w:numId="18">
    <w:abstractNumId w:val="26"/>
  </w:num>
  <w:num w:numId="19">
    <w:abstractNumId w:val="2"/>
  </w:num>
  <w:num w:numId="20">
    <w:abstractNumId w:val="7"/>
  </w:num>
  <w:num w:numId="21">
    <w:abstractNumId w:val="9"/>
  </w:num>
  <w:num w:numId="22">
    <w:abstractNumId w:val="12"/>
  </w:num>
  <w:num w:numId="23">
    <w:abstractNumId w:val="41"/>
  </w:num>
  <w:num w:numId="24">
    <w:abstractNumId w:val="21"/>
  </w:num>
  <w:num w:numId="25">
    <w:abstractNumId w:val="19"/>
  </w:num>
  <w:num w:numId="26">
    <w:abstractNumId w:val="30"/>
  </w:num>
  <w:num w:numId="27">
    <w:abstractNumId w:val="34"/>
  </w:num>
  <w:num w:numId="28">
    <w:abstractNumId w:val="4"/>
  </w:num>
  <w:num w:numId="29">
    <w:abstractNumId w:val="39"/>
  </w:num>
  <w:num w:numId="30">
    <w:abstractNumId w:val="18"/>
  </w:num>
  <w:num w:numId="31">
    <w:abstractNumId w:val="3"/>
  </w:num>
  <w:num w:numId="32">
    <w:abstractNumId w:val="32"/>
  </w:num>
  <w:num w:numId="33">
    <w:abstractNumId w:val="23"/>
  </w:num>
  <w:num w:numId="34">
    <w:abstractNumId w:val="28"/>
  </w:num>
  <w:num w:numId="35">
    <w:abstractNumId w:val="43"/>
  </w:num>
  <w:num w:numId="36">
    <w:abstractNumId w:val="13"/>
  </w:num>
  <w:num w:numId="37">
    <w:abstractNumId w:val="14"/>
  </w:num>
  <w:num w:numId="38">
    <w:abstractNumId w:val="20"/>
  </w:num>
  <w:num w:numId="39">
    <w:abstractNumId w:val="16"/>
  </w:num>
  <w:num w:numId="40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3"/>
  </w:num>
  <w:num w:numId="42">
    <w:abstractNumId w:val="1"/>
  </w:num>
  <w:num w:numId="43">
    <w:abstractNumId w:val="11"/>
  </w:num>
  <w:num w:numId="44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711"/>
    <w:rsid w:val="0001697E"/>
    <w:rsid w:val="00017C6C"/>
    <w:rsid w:val="00035F45"/>
    <w:rsid w:val="0003631F"/>
    <w:rsid w:val="000446B5"/>
    <w:rsid w:val="00054972"/>
    <w:rsid w:val="000711AB"/>
    <w:rsid w:val="0007765A"/>
    <w:rsid w:val="000D0A90"/>
    <w:rsid w:val="000E25B6"/>
    <w:rsid w:val="0010059A"/>
    <w:rsid w:val="001229E4"/>
    <w:rsid w:val="00123CE9"/>
    <w:rsid w:val="00161DB4"/>
    <w:rsid w:val="001928B1"/>
    <w:rsid w:val="001A7425"/>
    <w:rsid w:val="001A7C40"/>
    <w:rsid w:val="001B6E4A"/>
    <w:rsid w:val="001C3951"/>
    <w:rsid w:val="001D0711"/>
    <w:rsid w:val="001F78E0"/>
    <w:rsid w:val="002640EF"/>
    <w:rsid w:val="00282369"/>
    <w:rsid w:val="002B3775"/>
    <w:rsid w:val="002B6385"/>
    <w:rsid w:val="002C036A"/>
    <w:rsid w:val="002C1566"/>
    <w:rsid w:val="002D71B9"/>
    <w:rsid w:val="002F4FAC"/>
    <w:rsid w:val="002F507D"/>
    <w:rsid w:val="00304CED"/>
    <w:rsid w:val="003072CC"/>
    <w:rsid w:val="00324652"/>
    <w:rsid w:val="003300EE"/>
    <w:rsid w:val="00356087"/>
    <w:rsid w:val="003568B1"/>
    <w:rsid w:val="003861A7"/>
    <w:rsid w:val="003B2F03"/>
    <w:rsid w:val="003C4BE6"/>
    <w:rsid w:val="003E6C1F"/>
    <w:rsid w:val="003F25E3"/>
    <w:rsid w:val="00400349"/>
    <w:rsid w:val="004218FB"/>
    <w:rsid w:val="004233AB"/>
    <w:rsid w:val="0044250A"/>
    <w:rsid w:val="00492076"/>
    <w:rsid w:val="004A463D"/>
    <w:rsid w:val="004A5C4C"/>
    <w:rsid w:val="004B216D"/>
    <w:rsid w:val="004C5A90"/>
    <w:rsid w:val="00500742"/>
    <w:rsid w:val="00500800"/>
    <w:rsid w:val="00511A3D"/>
    <w:rsid w:val="005723C7"/>
    <w:rsid w:val="00574099"/>
    <w:rsid w:val="005D53FA"/>
    <w:rsid w:val="005F1D21"/>
    <w:rsid w:val="00613311"/>
    <w:rsid w:val="00632094"/>
    <w:rsid w:val="00661BCC"/>
    <w:rsid w:val="006673A7"/>
    <w:rsid w:val="00695485"/>
    <w:rsid w:val="006B0551"/>
    <w:rsid w:val="006C2F9F"/>
    <w:rsid w:val="006D1F63"/>
    <w:rsid w:val="00745CE5"/>
    <w:rsid w:val="007B0CB6"/>
    <w:rsid w:val="007B28B8"/>
    <w:rsid w:val="007C5F47"/>
    <w:rsid w:val="00801EF5"/>
    <w:rsid w:val="00822501"/>
    <w:rsid w:val="00853FA8"/>
    <w:rsid w:val="00881F45"/>
    <w:rsid w:val="008A571F"/>
    <w:rsid w:val="008A746F"/>
    <w:rsid w:val="008B2CF7"/>
    <w:rsid w:val="008B6557"/>
    <w:rsid w:val="00902224"/>
    <w:rsid w:val="00924048"/>
    <w:rsid w:val="009D1E47"/>
    <w:rsid w:val="00A015BC"/>
    <w:rsid w:val="00A017B0"/>
    <w:rsid w:val="00A04C63"/>
    <w:rsid w:val="00A1305A"/>
    <w:rsid w:val="00A45062"/>
    <w:rsid w:val="00A476EC"/>
    <w:rsid w:val="00A512CF"/>
    <w:rsid w:val="00A51D45"/>
    <w:rsid w:val="00AA6A0A"/>
    <w:rsid w:val="00AA722B"/>
    <w:rsid w:val="00AB63F0"/>
    <w:rsid w:val="00AE6D42"/>
    <w:rsid w:val="00AF39F6"/>
    <w:rsid w:val="00B42C40"/>
    <w:rsid w:val="00B463B4"/>
    <w:rsid w:val="00B5398F"/>
    <w:rsid w:val="00B61CD1"/>
    <w:rsid w:val="00B9314D"/>
    <w:rsid w:val="00B94B1E"/>
    <w:rsid w:val="00BA75CC"/>
    <w:rsid w:val="00BB6AAF"/>
    <w:rsid w:val="00BD4B78"/>
    <w:rsid w:val="00C03A56"/>
    <w:rsid w:val="00C2040C"/>
    <w:rsid w:val="00C2345E"/>
    <w:rsid w:val="00C85A9A"/>
    <w:rsid w:val="00C87E50"/>
    <w:rsid w:val="00CC050A"/>
    <w:rsid w:val="00CC46C9"/>
    <w:rsid w:val="00CD709B"/>
    <w:rsid w:val="00D02201"/>
    <w:rsid w:val="00D1202C"/>
    <w:rsid w:val="00D14CEF"/>
    <w:rsid w:val="00D25182"/>
    <w:rsid w:val="00D27651"/>
    <w:rsid w:val="00D317A9"/>
    <w:rsid w:val="00D34048"/>
    <w:rsid w:val="00D52026"/>
    <w:rsid w:val="00D622D7"/>
    <w:rsid w:val="00D8578F"/>
    <w:rsid w:val="00D96C3E"/>
    <w:rsid w:val="00DB609E"/>
    <w:rsid w:val="00DC4CF7"/>
    <w:rsid w:val="00DE0355"/>
    <w:rsid w:val="00E04737"/>
    <w:rsid w:val="00E17F38"/>
    <w:rsid w:val="00E2694B"/>
    <w:rsid w:val="00E322A8"/>
    <w:rsid w:val="00E56BC1"/>
    <w:rsid w:val="00E753BA"/>
    <w:rsid w:val="00E80C86"/>
    <w:rsid w:val="00EA6691"/>
    <w:rsid w:val="00ED0C2F"/>
    <w:rsid w:val="00F17DE2"/>
    <w:rsid w:val="00F407DF"/>
    <w:rsid w:val="00F56B04"/>
    <w:rsid w:val="00F61A97"/>
    <w:rsid w:val="00FA73F2"/>
    <w:rsid w:val="00FB1A62"/>
    <w:rsid w:val="00FC61D3"/>
    <w:rsid w:val="00FE13A2"/>
    <w:rsid w:val="00FE6A00"/>
    <w:rsid w:val="00FF05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F22C1203-1A04-4E4A-917F-D9CBA19A7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D1E47"/>
    <w:rPr>
      <w:sz w:val="24"/>
      <w:szCs w:val="24"/>
    </w:rPr>
  </w:style>
  <w:style w:type="paragraph" w:styleId="Nadpis1">
    <w:name w:val="heading 1"/>
    <w:basedOn w:val="Normlny"/>
    <w:next w:val="Normlny"/>
    <w:qFormat/>
    <w:rsid w:val="009D1E47"/>
    <w:pPr>
      <w:keepNext/>
      <w:jc w:val="center"/>
      <w:outlineLvl w:val="0"/>
    </w:pPr>
    <w:rPr>
      <w:b/>
      <w:bCs/>
      <w:sz w:val="32"/>
    </w:rPr>
  </w:style>
  <w:style w:type="paragraph" w:styleId="Nadpis2">
    <w:name w:val="heading 2"/>
    <w:basedOn w:val="Normlny"/>
    <w:next w:val="Normlny"/>
    <w:qFormat/>
    <w:rsid w:val="009D1E47"/>
    <w:pPr>
      <w:keepNext/>
      <w:ind w:left="360"/>
      <w:jc w:val="center"/>
      <w:outlineLvl w:val="1"/>
    </w:pPr>
    <w:rPr>
      <w:b/>
      <w:bCs/>
    </w:rPr>
  </w:style>
  <w:style w:type="paragraph" w:styleId="Nadpis3">
    <w:name w:val="heading 3"/>
    <w:basedOn w:val="Normlny"/>
    <w:next w:val="Normlny"/>
    <w:qFormat/>
    <w:rsid w:val="009D1E47"/>
    <w:pPr>
      <w:keepNext/>
      <w:jc w:val="center"/>
      <w:outlineLvl w:val="2"/>
    </w:pPr>
    <w:rPr>
      <w:rFonts w:ascii="Arial Narrow" w:hAnsi="Arial Narrow"/>
      <w:b/>
      <w:bCs/>
      <w:sz w:val="28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Zkladntext">
    <w:name w:val="Body Text"/>
    <w:basedOn w:val="Normlny"/>
    <w:semiHidden/>
    <w:rsid w:val="009D1E47"/>
    <w:pPr>
      <w:jc w:val="center"/>
    </w:pPr>
    <w:rPr>
      <w:b/>
      <w:bCs/>
      <w:sz w:val="28"/>
    </w:rPr>
  </w:style>
  <w:style w:type="paragraph" w:styleId="Hlavika">
    <w:name w:val="header"/>
    <w:basedOn w:val="Normlny"/>
    <w:semiHidden/>
    <w:rsid w:val="009D1E47"/>
    <w:pPr>
      <w:tabs>
        <w:tab w:val="center" w:pos="4536"/>
        <w:tab w:val="right" w:pos="9072"/>
      </w:tabs>
      <w:spacing w:line="480" w:lineRule="auto"/>
    </w:pPr>
    <w:rPr>
      <w:rFonts w:ascii="Arial" w:hAnsi="Arial"/>
      <w:sz w:val="28"/>
      <w:lang w:val="cs-CZ" w:eastAsia="cs-CZ"/>
    </w:rPr>
  </w:style>
  <w:style w:type="character" w:styleId="slostrany">
    <w:name w:val="page number"/>
    <w:basedOn w:val="Predvolenpsmoodseku"/>
    <w:semiHidden/>
    <w:rsid w:val="009D1E47"/>
  </w:style>
  <w:style w:type="paragraph" w:styleId="Pta">
    <w:name w:val="footer"/>
    <w:basedOn w:val="Normlny"/>
    <w:semiHidden/>
    <w:rsid w:val="009D1E47"/>
    <w:pPr>
      <w:tabs>
        <w:tab w:val="center" w:pos="4252"/>
        <w:tab w:val="right" w:pos="8504"/>
      </w:tabs>
    </w:pPr>
  </w:style>
  <w:style w:type="paragraph" w:styleId="Zarkazkladnhotextu">
    <w:name w:val="Body Text Indent"/>
    <w:basedOn w:val="Normlny"/>
    <w:semiHidden/>
    <w:rsid w:val="009D1E47"/>
    <w:pPr>
      <w:ind w:left="720" w:hanging="294"/>
      <w:jc w:val="both"/>
    </w:pPr>
    <w:rPr>
      <w:rFonts w:ascii="Tahoma" w:hAnsi="Tahoma" w:cs="Tahoma"/>
      <w:sz w:val="20"/>
      <w:szCs w:val="20"/>
    </w:rPr>
  </w:style>
  <w:style w:type="paragraph" w:customStyle="1" w:styleId="F2-ZkladnText">
    <w:name w:val="F2-ZákladnýText"/>
    <w:basedOn w:val="Normlny"/>
    <w:rsid w:val="009D1E47"/>
    <w:pPr>
      <w:jc w:val="both"/>
    </w:pPr>
  </w:style>
  <w:style w:type="paragraph" w:styleId="truktradokumentu">
    <w:name w:val="Document Map"/>
    <w:basedOn w:val="Normlny"/>
    <w:semiHidden/>
    <w:rsid w:val="009D1E47"/>
    <w:pPr>
      <w:shd w:val="clear" w:color="auto" w:fill="000080"/>
    </w:pPr>
    <w:rPr>
      <w:rFonts w:ascii="Tahoma" w:hAnsi="Tahoma"/>
    </w:rPr>
  </w:style>
  <w:style w:type="paragraph" w:styleId="Zarkazkladnhotextu2">
    <w:name w:val="Body Text Indent 2"/>
    <w:basedOn w:val="Normlny"/>
    <w:semiHidden/>
    <w:rsid w:val="009D1E47"/>
    <w:pPr>
      <w:spacing w:after="120" w:line="480" w:lineRule="auto"/>
      <w:ind w:left="283"/>
    </w:pPr>
    <w:rPr>
      <w:lang w:val="cs-CZ"/>
    </w:rPr>
  </w:style>
  <w:style w:type="paragraph" w:styleId="Bezriadkovania">
    <w:name w:val="No Spacing"/>
    <w:uiPriority w:val="1"/>
    <w:qFormat/>
    <w:rsid w:val="00C2345E"/>
    <w:rPr>
      <w:sz w:val="24"/>
      <w:szCs w:val="24"/>
    </w:rPr>
  </w:style>
  <w:style w:type="paragraph" w:styleId="Odsekzoznamu">
    <w:name w:val="List Paragraph"/>
    <w:basedOn w:val="Normlny"/>
    <w:uiPriority w:val="34"/>
    <w:qFormat/>
    <w:rsid w:val="006C2F9F"/>
    <w:pPr>
      <w:ind w:left="708"/>
    </w:pPr>
  </w:style>
  <w:style w:type="character" w:styleId="Hypertextovprepojenie">
    <w:name w:val="Hyperlink"/>
    <w:basedOn w:val="Predvolenpsmoodseku"/>
    <w:uiPriority w:val="99"/>
    <w:semiHidden/>
    <w:unhideWhenUsed/>
    <w:rsid w:val="00FE6A00"/>
    <w:rPr>
      <w:color w:val="0000FF"/>
      <w:u w:val="single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054972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054972"/>
    <w:rPr>
      <w:rFonts w:ascii="Segoe UI" w:hAnsi="Segoe UI" w:cs="Segoe UI"/>
      <w:sz w:val="18"/>
      <w:szCs w:val="18"/>
    </w:rPr>
  </w:style>
  <w:style w:type="paragraph" w:styleId="Normlnywebov">
    <w:name w:val="Normal (Web)"/>
    <w:basedOn w:val="Normlny"/>
    <w:uiPriority w:val="99"/>
    <w:semiHidden/>
    <w:unhideWhenUsed/>
    <w:rsid w:val="00054972"/>
    <w:pPr>
      <w:spacing w:before="100" w:beforeAutospacing="1" w:after="100" w:afterAutospacing="1"/>
    </w:pPr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12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0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WINDOWS\Application%20Data\Microsoft\&#352;ablony\V&#352;MU-ZmluvaNaUmV&#253;kon2004.dot" TargetMode="Externa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VŠMU-ZmluvaNaUmVýkon2004</Template>
  <TotalTime>5216</TotalTime>
  <Pages>3</Pages>
  <Words>944</Words>
  <Characters>5384</Characters>
  <Application>Microsoft Office Word</Application>
  <DocSecurity>0</DocSecurity>
  <Lines>44</Lines>
  <Paragraphs>12</Paragraphs>
  <ScaleCrop>false</ScaleCrop>
  <HeadingPairs>
    <vt:vector size="4" baseType="variant">
      <vt:variant>
        <vt:lpstr>Názov</vt:lpstr>
      </vt:variant>
      <vt:variant>
        <vt:i4>1</vt:i4>
      </vt:variant>
      <vt:variant>
        <vt:lpstr>Název</vt:lpstr>
      </vt:variant>
      <vt:variant>
        <vt:i4>1</vt:i4>
      </vt:variant>
    </vt:vector>
  </HeadingPairs>
  <TitlesOfParts>
    <vt:vector size="2" baseType="lpstr">
      <vt:lpstr>Zmluva o vytvorení umeleckého výkonu a udelení licencie na jeho použitie</vt:lpstr>
      <vt:lpstr>Zmluva o vytvorení umeleckého výkonu a udelení licencie na jeho použitie</vt:lpstr>
    </vt:vector>
  </TitlesOfParts>
  <Company>vsmu</Company>
  <LinksUpToDate>false</LinksUpToDate>
  <CharactersWithSpaces>6316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Zmluva o vytvorení umeleckého výkonu a udelení licencie na jeho použitie</dc:title>
  <dc:subject>FTF VŠMU - výkonný umelec</dc:subject>
  <dc:creator>JUDr. Mária Moravčíková</dc:creator>
  <cp:keywords/>
  <cp:lastModifiedBy>Marian Blanarik</cp:lastModifiedBy>
  <cp:revision>20</cp:revision>
  <cp:lastPrinted>2017-06-22T08:25:00Z</cp:lastPrinted>
  <dcterms:created xsi:type="dcterms:W3CDTF">2016-07-17T17:44:00Z</dcterms:created>
  <dcterms:modified xsi:type="dcterms:W3CDTF">2017-06-27T07:04:00Z</dcterms:modified>
</cp:coreProperties>
</file>